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04BD" w14:textId="24AE8388" w:rsidR="00C636B5" w:rsidRPr="00603D56" w:rsidRDefault="00C636B5" w:rsidP="005F4D37">
      <w:pPr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</w:p>
    <w:p w14:paraId="39BC68D4" w14:textId="77777777" w:rsidR="00DD0C58" w:rsidRPr="00603D56" w:rsidRDefault="00DD0C58" w:rsidP="005F4D37">
      <w:pPr>
        <w:spacing w:line="360" w:lineRule="auto"/>
        <w:jc w:val="right"/>
        <w:rPr>
          <w:rFonts w:ascii="Times New Roman" w:hAnsi="Times New Roman"/>
          <w:color w:val="1D1B11"/>
          <w:sz w:val="24"/>
          <w:szCs w:val="24"/>
        </w:rPr>
      </w:pPr>
    </w:p>
    <w:p w14:paraId="0C0E6044" w14:textId="77777777" w:rsidR="00C636B5" w:rsidRPr="00603D56" w:rsidRDefault="00C636B5" w:rsidP="005F4D37">
      <w:pPr>
        <w:spacing w:line="360" w:lineRule="auto"/>
        <w:jc w:val="right"/>
        <w:rPr>
          <w:rFonts w:ascii="Times New Roman" w:hAnsi="Times New Roman"/>
          <w:color w:val="1D1B11"/>
          <w:sz w:val="24"/>
          <w:szCs w:val="24"/>
        </w:rPr>
      </w:pPr>
    </w:p>
    <w:p w14:paraId="1E8FD39E" w14:textId="77777777" w:rsidR="00C636B5" w:rsidRPr="00603D56" w:rsidRDefault="00C636B5" w:rsidP="005F4D37">
      <w:pPr>
        <w:spacing w:line="360" w:lineRule="auto"/>
        <w:jc w:val="right"/>
        <w:rPr>
          <w:rFonts w:ascii="Times New Roman" w:hAnsi="Times New Roman"/>
          <w:color w:val="1D1B11"/>
          <w:sz w:val="24"/>
          <w:szCs w:val="24"/>
        </w:rPr>
      </w:pPr>
    </w:p>
    <w:p w14:paraId="0EB60FBF" w14:textId="4235CAB6" w:rsidR="00A2603E" w:rsidRPr="0057625A" w:rsidRDefault="000B6194" w:rsidP="00A2603E">
      <w:pPr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  <w:lang w:val="en-US"/>
        </w:rPr>
      </w:pPr>
      <w:r w:rsidRPr="00A2603E">
        <w:rPr>
          <w:rFonts w:ascii="Times New Roman" w:hAnsi="Times New Roman"/>
          <w:b/>
          <w:color w:val="1D1B11"/>
          <w:sz w:val="24"/>
          <w:szCs w:val="24"/>
        </w:rPr>
        <w:t>USULAN</w:t>
      </w:r>
      <w:r w:rsidR="00A2603E" w:rsidRPr="00A2603E">
        <w:rPr>
          <w:rFonts w:ascii="Times New Roman" w:hAnsi="Times New Roman"/>
          <w:b/>
          <w:color w:val="1D1B11"/>
          <w:sz w:val="24"/>
          <w:szCs w:val="24"/>
        </w:rPr>
        <w:t xml:space="preserve"> PROPOSAL  </w:t>
      </w:r>
      <w:r w:rsidRPr="00A2603E">
        <w:rPr>
          <w:rFonts w:ascii="Times New Roman" w:hAnsi="Times New Roman"/>
          <w:b/>
          <w:color w:val="1D1B11"/>
          <w:sz w:val="24"/>
          <w:szCs w:val="24"/>
        </w:rPr>
        <w:t>P</w:t>
      </w:r>
      <w:r w:rsidR="0057625A">
        <w:rPr>
          <w:rFonts w:ascii="Times New Roman" w:hAnsi="Times New Roman"/>
          <w:b/>
          <w:color w:val="1D1B11"/>
          <w:sz w:val="24"/>
          <w:szCs w:val="24"/>
          <w:lang w:val="en-US"/>
        </w:rPr>
        <w:t>ENGABDIAN MASYARAKAT</w:t>
      </w:r>
    </w:p>
    <w:p w14:paraId="41928A45" w14:textId="77777777" w:rsidR="000B6194" w:rsidRPr="00603D56" w:rsidRDefault="000B6194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2DCF486B" w14:textId="77777777" w:rsidR="000B6194" w:rsidRPr="00603D56" w:rsidRDefault="000B6194" w:rsidP="005F4D37">
      <w:pPr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</w:p>
    <w:p w14:paraId="0419F210" w14:textId="6C3BB975" w:rsidR="000B6194" w:rsidRPr="00603D56" w:rsidRDefault="00060105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  <w:r>
        <w:rPr>
          <w:rFonts w:ascii="Times New Roman" w:hAnsi="Times New Roman"/>
          <w:noProof/>
          <w:color w:val="1D1B11"/>
          <w:sz w:val="24"/>
          <w:szCs w:val="24"/>
        </w:rPr>
        <w:drawing>
          <wp:inline distT="0" distB="0" distL="0" distR="0" wp14:anchorId="4FBC6163" wp14:editId="08F1042F">
            <wp:extent cx="1155700" cy="1028700"/>
            <wp:effectExtent l="0" t="0" r="0" b="0"/>
            <wp:docPr id="1248497439" name="Picture 5" descr="A logo of a building and a tow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497439" name="Picture 5" descr="A logo of a building and a tower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80456" w14:textId="77777777" w:rsidR="000B6194" w:rsidRPr="00603D56" w:rsidRDefault="000B6194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1B7B3DBF" w14:textId="77777777" w:rsidR="000B6194" w:rsidRPr="00603D56" w:rsidRDefault="000B6194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61FC8E71" w14:textId="706A4FF2" w:rsidR="00BE56D0" w:rsidRPr="0015165F" w:rsidRDefault="0015165F" w:rsidP="005F4D37">
      <w:pPr>
        <w:pStyle w:val="NoSpacing"/>
        <w:spacing w:line="360" w:lineRule="auto"/>
        <w:jc w:val="center"/>
        <w:rPr>
          <w:rFonts w:ascii="Times New Roman" w:hAnsi="Times New Roman"/>
          <w:b/>
          <w:bCs/>
          <w:color w:val="1D1B11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color w:val="1D1B11"/>
          <w:sz w:val="24"/>
          <w:szCs w:val="24"/>
        </w:rPr>
        <w:t>Judul</w:t>
      </w:r>
      <w:proofErr w:type="spellEnd"/>
      <w:r>
        <w:rPr>
          <w:rFonts w:ascii="Times New Roman" w:hAnsi="Times New Roman"/>
          <w:b/>
          <w:bCs/>
          <w:color w:val="1D1B11"/>
          <w:sz w:val="24"/>
          <w:szCs w:val="24"/>
        </w:rPr>
        <w:t xml:space="preserve"> </w:t>
      </w:r>
      <w:proofErr w:type="spellStart"/>
      <w:r w:rsidR="0057625A">
        <w:rPr>
          <w:rFonts w:ascii="Times New Roman" w:hAnsi="Times New Roman"/>
          <w:b/>
          <w:bCs/>
          <w:color w:val="1D1B11"/>
          <w:sz w:val="24"/>
          <w:szCs w:val="24"/>
        </w:rPr>
        <w:t>Pengabdian</w:t>
      </w:r>
      <w:proofErr w:type="spellEnd"/>
    </w:p>
    <w:p w14:paraId="30F17EE3" w14:textId="77777777" w:rsidR="00E2173D" w:rsidRPr="00603D56" w:rsidRDefault="00E2173D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  <w:lang w:val="en-US"/>
        </w:rPr>
      </w:pPr>
    </w:p>
    <w:p w14:paraId="2D705F44" w14:textId="77777777" w:rsidR="00060105" w:rsidRPr="00603D56" w:rsidRDefault="00060105" w:rsidP="00060105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  <w:r w:rsidRPr="00603D56">
        <w:rPr>
          <w:rFonts w:ascii="Times New Roman" w:hAnsi="Times New Roman"/>
          <w:color w:val="1D1B11"/>
          <w:sz w:val="24"/>
          <w:szCs w:val="24"/>
        </w:rPr>
        <w:t>TIM PENGUSUL</w:t>
      </w:r>
    </w:p>
    <w:p w14:paraId="4B038C7E" w14:textId="77777777" w:rsidR="00060105" w:rsidRPr="00AB4E70" w:rsidRDefault="00060105" w:rsidP="00060105">
      <w:pPr>
        <w:tabs>
          <w:tab w:val="left" w:pos="2552"/>
        </w:tabs>
        <w:spacing w:after="0" w:line="360" w:lineRule="auto"/>
        <w:ind w:left="1134"/>
        <w:rPr>
          <w:rFonts w:ascii="Times New Roman" w:hAnsi="Times New Roman"/>
          <w:color w:val="1D1B11"/>
          <w:sz w:val="24"/>
          <w:szCs w:val="24"/>
          <w:lang w:val="en-US"/>
        </w:rPr>
      </w:pPr>
      <w:r w:rsidRPr="00603D56">
        <w:rPr>
          <w:rFonts w:ascii="Times New Roman" w:hAnsi="Times New Roman"/>
          <w:color w:val="1D1B11"/>
          <w:sz w:val="24"/>
          <w:szCs w:val="24"/>
        </w:rPr>
        <w:t>Ketua</w:t>
      </w:r>
      <w:r w:rsidRPr="00603D56">
        <w:rPr>
          <w:rFonts w:ascii="Times New Roman" w:hAnsi="Times New Roman"/>
          <w:color w:val="1D1B11"/>
          <w:sz w:val="24"/>
          <w:szCs w:val="24"/>
        </w:rPr>
        <w:tab/>
        <w:t xml:space="preserve">: </w:t>
      </w:r>
      <w:r>
        <w:rPr>
          <w:rFonts w:ascii="Times New Roman" w:hAnsi="Times New Roman"/>
          <w:color w:val="1D1B11"/>
          <w:sz w:val="24"/>
          <w:szCs w:val="24"/>
        </w:rPr>
        <w:t>(Nama / NIDN)</w:t>
      </w:r>
      <w:r>
        <w:rPr>
          <w:rFonts w:ascii="Times New Roman" w:hAnsi="Times New Roman"/>
          <w:color w:val="1D1B11"/>
          <w:sz w:val="24"/>
          <w:szCs w:val="24"/>
        </w:rPr>
        <w:tab/>
      </w:r>
    </w:p>
    <w:p w14:paraId="6231A0FA" w14:textId="77777777" w:rsidR="00060105" w:rsidRPr="00603D56" w:rsidRDefault="00060105" w:rsidP="00060105">
      <w:pPr>
        <w:tabs>
          <w:tab w:val="left" w:pos="1134"/>
          <w:tab w:val="left" w:pos="2552"/>
        </w:tabs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  <w:r w:rsidRPr="00603D56">
        <w:rPr>
          <w:rFonts w:ascii="Times New Roman" w:hAnsi="Times New Roman"/>
          <w:color w:val="1D1B11"/>
          <w:sz w:val="24"/>
          <w:szCs w:val="24"/>
          <w:lang w:val="en-US"/>
        </w:rPr>
        <w:tab/>
      </w:r>
      <w:r w:rsidRPr="00603D56">
        <w:rPr>
          <w:rFonts w:ascii="Times New Roman" w:hAnsi="Times New Roman"/>
          <w:color w:val="1D1B11"/>
          <w:sz w:val="24"/>
          <w:szCs w:val="24"/>
        </w:rPr>
        <w:t>Anggota</w:t>
      </w:r>
      <w:r w:rsidRPr="00603D56">
        <w:rPr>
          <w:rFonts w:ascii="Times New Roman" w:hAnsi="Times New Roman"/>
          <w:color w:val="1D1B11"/>
          <w:sz w:val="24"/>
          <w:szCs w:val="24"/>
          <w:lang w:val="en-US"/>
        </w:rPr>
        <w:tab/>
      </w:r>
      <w:r w:rsidRPr="00603D56">
        <w:rPr>
          <w:rFonts w:ascii="Times New Roman" w:hAnsi="Times New Roman"/>
          <w:color w:val="1D1B11"/>
          <w:sz w:val="24"/>
          <w:szCs w:val="24"/>
        </w:rPr>
        <w:t>:</w:t>
      </w:r>
      <w:r>
        <w:rPr>
          <w:rFonts w:ascii="Times New Roman" w:hAnsi="Times New Roman"/>
          <w:color w:val="1D1B11"/>
          <w:sz w:val="24"/>
          <w:szCs w:val="24"/>
        </w:rPr>
        <w:t xml:space="preserve"> (Nama / NIDN)</w:t>
      </w:r>
    </w:p>
    <w:p w14:paraId="24F9838B" w14:textId="77777777" w:rsidR="00060105" w:rsidRPr="00603D56" w:rsidRDefault="00060105" w:rsidP="00060105">
      <w:pPr>
        <w:tabs>
          <w:tab w:val="left" w:pos="2835"/>
        </w:tabs>
        <w:spacing w:after="0" w:line="360" w:lineRule="auto"/>
        <w:ind w:left="1440" w:firstLine="403"/>
        <w:rPr>
          <w:rFonts w:ascii="Times New Roman" w:hAnsi="Times New Roman"/>
          <w:color w:val="1D1B11"/>
          <w:sz w:val="24"/>
          <w:szCs w:val="24"/>
        </w:rPr>
      </w:pPr>
    </w:p>
    <w:p w14:paraId="1338347B" w14:textId="77777777" w:rsidR="00060105" w:rsidRPr="00603D56" w:rsidRDefault="00060105" w:rsidP="00060105">
      <w:pPr>
        <w:tabs>
          <w:tab w:val="left" w:pos="2835"/>
        </w:tabs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</w:p>
    <w:p w14:paraId="6E420303" w14:textId="77777777" w:rsidR="00060105" w:rsidRPr="00603D56" w:rsidRDefault="00060105" w:rsidP="00060105">
      <w:pPr>
        <w:tabs>
          <w:tab w:val="left" w:pos="2835"/>
        </w:tabs>
        <w:spacing w:after="0" w:line="360" w:lineRule="auto"/>
        <w:ind w:left="1440" w:firstLine="403"/>
        <w:rPr>
          <w:rFonts w:ascii="Times New Roman" w:hAnsi="Times New Roman"/>
          <w:color w:val="1D1B11"/>
          <w:sz w:val="24"/>
          <w:szCs w:val="24"/>
        </w:rPr>
      </w:pPr>
    </w:p>
    <w:p w14:paraId="757A69FF" w14:textId="77777777" w:rsidR="00060105" w:rsidRPr="00603D56" w:rsidRDefault="00060105" w:rsidP="00060105">
      <w:pPr>
        <w:tabs>
          <w:tab w:val="left" w:pos="2835"/>
        </w:tabs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  <w:r>
        <w:rPr>
          <w:rFonts w:ascii="Times New Roman" w:hAnsi="Times New Roman"/>
          <w:color w:val="1D1B11"/>
          <w:sz w:val="24"/>
          <w:szCs w:val="24"/>
        </w:rPr>
        <w:t>INSTITUT TEKNOLOGI DAN BISNIS RIAU PESISIR</w:t>
      </w:r>
    </w:p>
    <w:p w14:paraId="08658762" w14:textId="744148A8" w:rsidR="00DC639A" w:rsidRPr="0015165F" w:rsidRDefault="00060105" w:rsidP="00060105">
      <w:pPr>
        <w:tabs>
          <w:tab w:val="left" w:pos="2835"/>
        </w:tabs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  <w:lang w:val="en-US"/>
        </w:rPr>
        <w:sectPr w:rsidR="00DC639A" w:rsidRPr="0015165F" w:rsidSect="00CA0D68">
          <w:footerReference w:type="default" r:id="rId9"/>
          <w:pgSz w:w="11906" w:h="16838" w:code="9"/>
          <w:pgMar w:top="2268" w:right="1701" w:bottom="1701" w:left="2268" w:header="709" w:footer="709" w:gutter="0"/>
          <w:pgBorders w:display="firstPage"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pgBorders>
          <w:cols w:space="708"/>
          <w:titlePg/>
          <w:docGrid w:linePitch="360"/>
        </w:sectPr>
      </w:pPr>
      <w:r>
        <w:rPr>
          <w:rFonts w:ascii="Times New Roman" w:hAnsi="Times New Roman"/>
          <w:color w:val="1D1B11"/>
          <w:sz w:val="24"/>
          <w:szCs w:val="24"/>
        </w:rPr>
        <w:t>April 2026</w:t>
      </w:r>
    </w:p>
    <w:p w14:paraId="48BF17E2" w14:textId="77777777" w:rsidR="0057625A" w:rsidRPr="00634A55" w:rsidRDefault="0057625A" w:rsidP="0057625A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634A55"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HALAMAN PENGESAHAN</w:t>
      </w:r>
    </w:p>
    <w:p w14:paraId="66040E5E" w14:textId="77777777" w:rsidR="0057625A" w:rsidRPr="00634A55" w:rsidRDefault="0057625A" w:rsidP="0057625A">
      <w:pPr>
        <w:spacing w:after="0"/>
        <w:rPr>
          <w:rFonts w:ascii="Times New Roman" w:hAnsi="Times New Roman"/>
          <w:sz w:val="24"/>
          <w:szCs w:val="24"/>
        </w:rPr>
      </w:pPr>
    </w:p>
    <w:p w14:paraId="44A8211D" w14:textId="6F8C7811" w:rsidR="0057625A" w:rsidRPr="00634A55" w:rsidRDefault="0057625A" w:rsidP="0057625A">
      <w:pPr>
        <w:tabs>
          <w:tab w:val="left" w:pos="3060"/>
          <w:tab w:val="left" w:pos="3240"/>
        </w:tabs>
        <w:spacing w:after="0"/>
        <w:ind w:left="3240" w:hanging="3240"/>
        <w:rPr>
          <w:rFonts w:ascii="Times New Roman" w:hAnsi="Times New Roman"/>
          <w:b/>
          <w:bCs/>
          <w:sz w:val="24"/>
          <w:szCs w:val="24"/>
        </w:rPr>
      </w:pPr>
      <w:r w:rsidRPr="00634A55">
        <w:rPr>
          <w:rFonts w:ascii="Times New Roman" w:hAnsi="Times New Roman"/>
          <w:b/>
          <w:bCs/>
          <w:sz w:val="24"/>
          <w:szCs w:val="24"/>
        </w:rPr>
        <w:t>Judul Pelaksana</w:t>
      </w:r>
      <w:r w:rsidRPr="00634A55">
        <w:rPr>
          <w:rFonts w:ascii="Times New Roman" w:hAnsi="Times New Roman"/>
          <w:b/>
          <w:bCs/>
          <w:sz w:val="24"/>
          <w:szCs w:val="24"/>
        </w:rPr>
        <w:tab/>
        <w:t>:</w:t>
      </w:r>
      <w:r w:rsidRPr="00634A55">
        <w:rPr>
          <w:rFonts w:ascii="Times New Roman" w:hAnsi="Times New Roman"/>
          <w:b/>
          <w:bCs/>
          <w:sz w:val="24"/>
          <w:szCs w:val="24"/>
        </w:rPr>
        <w:tab/>
      </w:r>
    </w:p>
    <w:p w14:paraId="010B1DC5" w14:textId="7AE71E15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Nama Lengkap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2281C5F1" w14:textId="0F79F9DA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NIDN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1D7A9454" w14:textId="101817FE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Program Studi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481BD405" w14:textId="33642812" w:rsidR="0057625A" w:rsidRPr="00634A55" w:rsidRDefault="00060105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Jabatan Fungsional</w:t>
      </w:r>
      <w:r w:rsidR="0057625A" w:rsidRPr="00634A55">
        <w:rPr>
          <w:rFonts w:ascii="Times New Roman" w:hAnsi="Times New Roman"/>
          <w:sz w:val="24"/>
          <w:szCs w:val="24"/>
        </w:rPr>
        <w:tab/>
        <w:t>:</w:t>
      </w:r>
      <w:r w:rsidR="0057625A" w:rsidRPr="00634A55">
        <w:rPr>
          <w:rFonts w:ascii="Times New Roman" w:hAnsi="Times New Roman"/>
          <w:sz w:val="24"/>
          <w:szCs w:val="24"/>
        </w:rPr>
        <w:tab/>
      </w:r>
      <w:r w:rsidR="0057625A">
        <w:rPr>
          <w:rFonts w:ascii="Times New Roman" w:hAnsi="Times New Roman"/>
          <w:sz w:val="24"/>
          <w:szCs w:val="24"/>
        </w:rPr>
        <w:t xml:space="preserve"> </w:t>
      </w:r>
    </w:p>
    <w:p w14:paraId="6EA19065" w14:textId="77777777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 w:rsidRPr="00634A55">
        <w:rPr>
          <w:rFonts w:ascii="Times New Roman" w:hAnsi="Times New Roman"/>
          <w:b/>
          <w:bCs/>
          <w:sz w:val="24"/>
          <w:szCs w:val="24"/>
        </w:rPr>
        <w:t>Anggota (1)</w:t>
      </w:r>
    </w:p>
    <w:p w14:paraId="472D5599" w14:textId="1EF65DE3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Nama Lengkap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</w:p>
    <w:p w14:paraId="31399F6E" w14:textId="6C7C837C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NIDN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AA6186E" w14:textId="7FCD2AD2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Perguruan Tinggi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2103E2CB" w14:textId="77777777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 w:rsidRPr="00634A55">
        <w:rPr>
          <w:rFonts w:ascii="Times New Roman" w:hAnsi="Times New Roman"/>
          <w:b/>
          <w:bCs/>
          <w:sz w:val="24"/>
          <w:szCs w:val="24"/>
        </w:rPr>
        <w:t>Anggota (2)</w:t>
      </w:r>
      <w:r w:rsidRPr="00634A55">
        <w:rPr>
          <w:rFonts w:ascii="Times New Roman" w:hAnsi="Times New Roman"/>
          <w:b/>
          <w:bCs/>
          <w:sz w:val="24"/>
          <w:szCs w:val="24"/>
        </w:rPr>
        <w:tab/>
      </w:r>
    </w:p>
    <w:p w14:paraId="2D204D61" w14:textId="3E355090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Nama Lengkap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</w:p>
    <w:p w14:paraId="4B454E97" w14:textId="1E607DC7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NIDN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</w:p>
    <w:p w14:paraId="3CE4D437" w14:textId="76C6107C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Perguruan Tinggi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31AE2842" w14:textId="77777777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 w:rsidRPr="00634A55">
        <w:rPr>
          <w:rFonts w:ascii="Times New Roman" w:hAnsi="Times New Roman"/>
          <w:b/>
          <w:bCs/>
          <w:sz w:val="24"/>
          <w:szCs w:val="24"/>
        </w:rPr>
        <w:t xml:space="preserve">Mitra Sasaran </w:t>
      </w:r>
    </w:p>
    <w:p w14:paraId="014B437F" w14:textId="2773530B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 xml:space="preserve">Nama 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F69189B" w14:textId="0E45995A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Alamat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3DE1D85D" w14:textId="1F18C8B2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Penanggung Jawab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1C3635DD" w14:textId="14D81495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Tahun Pelaksanaan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66BD1D19" w14:textId="409A4948" w:rsidR="0057625A" w:rsidRPr="00634A55" w:rsidRDefault="0057625A" w:rsidP="0057625A">
      <w:pPr>
        <w:tabs>
          <w:tab w:val="left" w:pos="3060"/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634A55">
        <w:rPr>
          <w:rFonts w:ascii="Times New Roman" w:hAnsi="Times New Roman"/>
          <w:sz w:val="24"/>
          <w:szCs w:val="24"/>
        </w:rPr>
        <w:t>Biaya Tahun Berjalan</w:t>
      </w:r>
      <w:r w:rsidRPr="00634A55">
        <w:rPr>
          <w:rFonts w:ascii="Times New Roman" w:hAnsi="Times New Roman"/>
          <w:sz w:val="24"/>
          <w:szCs w:val="24"/>
        </w:rPr>
        <w:tab/>
        <w:t>:</w:t>
      </w:r>
      <w:r w:rsidRPr="00634A55">
        <w:rPr>
          <w:rFonts w:ascii="Times New Roman" w:hAnsi="Times New Roman"/>
          <w:sz w:val="24"/>
          <w:szCs w:val="24"/>
        </w:rPr>
        <w:tab/>
      </w:r>
    </w:p>
    <w:p w14:paraId="5E9A3F32" w14:textId="6EBFDEAE" w:rsidR="00060105" w:rsidRDefault="00060105" w:rsidP="00060105">
      <w:pPr>
        <w:pStyle w:val="Default"/>
        <w:spacing w:line="276" w:lineRule="auto"/>
        <w:jc w:val="both"/>
        <w:rPr>
          <w:lang w:val="en-US"/>
        </w:rPr>
      </w:pPr>
      <w:proofErr w:type="spellStart"/>
      <w:r>
        <w:rPr>
          <w:lang w:val="en-US"/>
        </w:rPr>
        <w:t>Luaran</w:t>
      </w:r>
      <w:proofErr w:type="spellEnd"/>
      <w:r>
        <w:rPr>
          <w:lang w:val="en-US"/>
        </w:rPr>
        <w:t xml:space="preserve"> Waji</w:t>
      </w:r>
      <w:r>
        <w:rPr>
          <w:lang w:val="en-US"/>
        </w:rPr>
        <w:t>b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</w:t>
      </w:r>
      <w:proofErr w:type="gramStart"/>
      <w:r>
        <w:rPr>
          <w:lang w:val="en-US"/>
        </w:rPr>
        <w:t xml:space="preserve">  :</w:t>
      </w:r>
      <w:proofErr w:type="gramEnd"/>
    </w:p>
    <w:p w14:paraId="5E774498" w14:textId="654F4463" w:rsidR="00060105" w:rsidRDefault="00060105" w:rsidP="00060105">
      <w:pPr>
        <w:pStyle w:val="Default"/>
        <w:spacing w:line="276" w:lineRule="auto"/>
        <w:jc w:val="both"/>
        <w:rPr>
          <w:lang w:val="en-US"/>
        </w:rPr>
      </w:pPr>
      <w:proofErr w:type="spellStart"/>
      <w:r>
        <w:rPr>
          <w:lang w:val="en-US"/>
        </w:rPr>
        <w:t>Luaran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Tambahan</w:t>
      </w:r>
      <w:proofErr w:type="spellEnd"/>
      <w:r>
        <w:rPr>
          <w:lang w:val="en-US"/>
        </w:rPr>
        <w:tab/>
      </w:r>
      <w:r>
        <w:rPr>
          <w:lang w:val="en-US"/>
        </w:rPr>
        <w:tab/>
        <w:t xml:space="preserve"> </w:t>
      </w:r>
      <w:proofErr w:type="gramStart"/>
      <w:r>
        <w:rPr>
          <w:lang w:val="en-US"/>
        </w:rPr>
        <w:t xml:space="preserve">  :</w:t>
      </w:r>
      <w:proofErr w:type="gramEnd"/>
    </w:p>
    <w:p w14:paraId="579453E4" w14:textId="77777777" w:rsidR="0057625A" w:rsidRPr="00634A55" w:rsidRDefault="0057625A" w:rsidP="0057625A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35"/>
        <w:gridCol w:w="4102"/>
      </w:tblGrid>
      <w:tr w:rsidR="0057625A" w:rsidRPr="00634A55" w14:paraId="20E2C129" w14:textId="77777777" w:rsidTr="0031033B">
        <w:tc>
          <w:tcPr>
            <w:tcW w:w="4610" w:type="dxa"/>
          </w:tcPr>
          <w:p w14:paraId="70632D64" w14:textId="77777777" w:rsidR="0057625A" w:rsidRPr="00634A55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2" w:type="dxa"/>
          </w:tcPr>
          <w:p w14:paraId="27D13B75" w14:textId="72785F90" w:rsidR="0057625A" w:rsidRPr="005730D9" w:rsidRDefault="0057625A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A55">
              <w:rPr>
                <w:rFonts w:ascii="Times New Roman" w:hAnsi="Times New Roman"/>
                <w:sz w:val="24"/>
                <w:szCs w:val="24"/>
              </w:rPr>
              <w:t xml:space="preserve">Dumai, </w:t>
            </w:r>
            <w:r w:rsidR="005730D9">
              <w:rPr>
                <w:rFonts w:ascii="Times New Roman" w:hAnsi="Times New Roman"/>
                <w:sz w:val="24"/>
                <w:szCs w:val="24"/>
                <w:lang w:val="en-US"/>
              </w:rPr>
              <w:t>DD-MM-YYYY</w:t>
            </w:r>
          </w:p>
        </w:tc>
      </w:tr>
      <w:tr w:rsidR="0057625A" w:rsidRPr="00634A55" w14:paraId="114C6686" w14:textId="77777777" w:rsidTr="0031033B">
        <w:tc>
          <w:tcPr>
            <w:tcW w:w="4610" w:type="dxa"/>
          </w:tcPr>
          <w:p w14:paraId="36190A93" w14:textId="77777777" w:rsidR="0057625A" w:rsidRPr="00634A55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34A55">
              <w:rPr>
                <w:rFonts w:ascii="Times New Roman" w:hAnsi="Times New Roman"/>
                <w:sz w:val="24"/>
                <w:szCs w:val="24"/>
              </w:rPr>
              <w:t>Mengetahui,</w:t>
            </w:r>
          </w:p>
        </w:tc>
        <w:tc>
          <w:tcPr>
            <w:tcW w:w="4632" w:type="dxa"/>
          </w:tcPr>
          <w:p w14:paraId="79B78A95" w14:textId="77777777" w:rsidR="0057625A" w:rsidRPr="00634A55" w:rsidRDefault="0057625A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625A" w:rsidRPr="00634A55" w14:paraId="2EC4AFD9" w14:textId="77777777" w:rsidTr="0031033B">
        <w:tc>
          <w:tcPr>
            <w:tcW w:w="4610" w:type="dxa"/>
          </w:tcPr>
          <w:p w14:paraId="3B05E7D7" w14:textId="2CFF879F" w:rsidR="0057625A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34A55">
              <w:rPr>
                <w:rFonts w:ascii="Times New Roman" w:hAnsi="Times New Roman"/>
                <w:sz w:val="24"/>
                <w:szCs w:val="24"/>
              </w:rPr>
              <w:t xml:space="preserve">Ketua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LPPM </w:t>
            </w:r>
          </w:p>
          <w:p w14:paraId="6C9BEFAE" w14:textId="77777777" w:rsidR="0057625A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546D87A" w14:textId="77777777" w:rsidR="0057625A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9EB9A4E" w14:textId="77777777" w:rsidR="0057625A" w:rsidRPr="00634A55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2" w:type="dxa"/>
          </w:tcPr>
          <w:p w14:paraId="5E8BA84E" w14:textId="77777777" w:rsidR="0057625A" w:rsidRPr="00634A55" w:rsidRDefault="0057625A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</w:rPr>
            </w:pPr>
            <w:r w:rsidRPr="00634A55">
              <w:rPr>
                <w:rFonts w:ascii="Times New Roman" w:hAnsi="Times New Roman"/>
                <w:sz w:val="24"/>
                <w:szCs w:val="24"/>
              </w:rPr>
              <w:t>Ketua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Pelaksana</w:t>
            </w:r>
          </w:p>
        </w:tc>
      </w:tr>
      <w:tr w:rsidR="0057625A" w:rsidRPr="00634A55" w14:paraId="035A4EC7" w14:textId="77777777" w:rsidTr="0031033B">
        <w:tc>
          <w:tcPr>
            <w:tcW w:w="4610" w:type="dxa"/>
          </w:tcPr>
          <w:p w14:paraId="4A9AE6CE" w14:textId="77777777" w:rsidR="0057625A" w:rsidRPr="00634A55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2" w:type="dxa"/>
          </w:tcPr>
          <w:p w14:paraId="339557E9" w14:textId="77777777" w:rsidR="0057625A" w:rsidRPr="00634A55" w:rsidRDefault="0057625A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625A" w:rsidRPr="00634A55" w14:paraId="25441BCF" w14:textId="77777777" w:rsidTr="0031033B">
        <w:tc>
          <w:tcPr>
            <w:tcW w:w="4610" w:type="dxa"/>
          </w:tcPr>
          <w:p w14:paraId="3A8CE68F" w14:textId="77777777" w:rsidR="0057625A" w:rsidRPr="00634A55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63C3">
              <w:rPr>
                <w:rFonts w:ascii="Times New Roman" w:hAnsi="Times New Roman"/>
                <w:sz w:val="24"/>
                <w:szCs w:val="24"/>
                <w:u w:val="single"/>
              </w:rPr>
              <w:t>Wetri Febrina, M.T</w:t>
            </w:r>
          </w:p>
        </w:tc>
        <w:tc>
          <w:tcPr>
            <w:tcW w:w="4632" w:type="dxa"/>
          </w:tcPr>
          <w:p w14:paraId="4A75D39D" w14:textId="660B8FFE" w:rsidR="0057625A" w:rsidRPr="005730D9" w:rsidRDefault="00060105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Nama</w:t>
            </w:r>
          </w:p>
        </w:tc>
      </w:tr>
      <w:tr w:rsidR="0057625A" w:rsidRPr="00634A55" w14:paraId="3B29A4BA" w14:textId="77777777" w:rsidTr="0031033B">
        <w:tc>
          <w:tcPr>
            <w:tcW w:w="4610" w:type="dxa"/>
          </w:tcPr>
          <w:p w14:paraId="40EB8BA5" w14:textId="77777777" w:rsidR="0057625A" w:rsidRPr="00634A55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NIDN. 1014027801</w:t>
            </w:r>
          </w:p>
          <w:p w14:paraId="275922AB" w14:textId="77777777" w:rsidR="0057625A" w:rsidRPr="001463C3" w:rsidRDefault="0057625A" w:rsidP="0031033B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32" w:type="dxa"/>
          </w:tcPr>
          <w:p w14:paraId="2193B8EA" w14:textId="01533A3C" w:rsidR="0057625A" w:rsidRPr="001463C3" w:rsidRDefault="0057625A" w:rsidP="0031033B">
            <w:pPr>
              <w:spacing w:after="0"/>
              <w:ind w:left="12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NIDN. </w:t>
            </w:r>
          </w:p>
        </w:tc>
      </w:tr>
    </w:tbl>
    <w:p w14:paraId="47A1447E" w14:textId="77777777" w:rsidR="0057625A" w:rsidRPr="00634A55" w:rsidRDefault="0057625A" w:rsidP="0057625A">
      <w:pPr>
        <w:spacing w:after="0"/>
        <w:rPr>
          <w:rFonts w:ascii="Times New Roman" w:hAnsi="Times New Roman"/>
          <w:sz w:val="24"/>
          <w:szCs w:val="24"/>
        </w:rPr>
      </w:pPr>
    </w:p>
    <w:p w14:paraId="38FADA2B" w14:textId="77777777" w:rsidR="005A38AC" w:rsidRPr="005A38AC" w:rsidRDefault="005A38AC" w:rsidP="00D329FB">
      <w:pPr>
        <w:spacing w:after="0" w:line="360" w:lineRule="auto"/>
        <w:rPr>
          <w:rFonts w:ascii="Times New Roman" w:hAnsi="Times New Roman"/>
          <w:color w:val="1D1B11"/>
          <w:sz w:val="24"/>
          <w:szCs w:val="24"/>
        </w:rPr>
        <w:sectPr w:rsidR="005A38AC" w:rsidRPr="005A38AC" w:rsidSect="00DC639A">
          <w:pgSz w:w="11906" w:h="16838" w:code="9"/>
          <w:pgMar w:top="2268" w:right="1701" w:bottom="1701" w:left="2268" w:header="709" w:footer="709" w:gutter="0"/>
          <w:pgNumType w:fmt="lowerRoman" w:start="1"/>
          <w:cols w:space="708"/>
          <w:docGrid w:linePitch="360"/>
        </w:sectPr>
      </w:pPr>
    </w:p>
    <w:p w14:paraId="0A906317" w14:textId="77777777" w:rsidR="00A2603E" w:rsidRPr="00A2603E" w:rsidRDefault="00A2603E" w:rsidP="00D8777C">
      <w:pPr>
        <w:pStyle w:val="Default"/>
        <w:pBdr>
          <w:bottom w:val="single" w:sz="6" w:space="1" w:color="auto"/>
        </w:pBdr>
        <w:spacing w:line="360" w:lineRule="auto"/>
        <w:jc w:val="center"/>
        <w:rPr>
          <w:b/>
        </w:rPr>
      </w:pPr>
      <w:r w:rsidRPr="00A2603E">
        <w:rPr>
          <w:b/>
        </w:rPr>
        <w:lastRenderedPageBreak/>
        <w:t>IDENTITAS DAN URAIAN UMUM</w:t>
      </w:r>
    </w:p>
    <w:p w14:paraId="6036170F" w14:textId="77777777" w:rsidR="00A2603E" w:rsidRPr="00A2603E" w:rsidRDefault="00A2603E" w:rsidP="00D8777C">
      <w:pPr>
        <w:pStyle w:val="Default"/>
        <w:spacing w:line="360" w:lineRule="auto"/>
        <w:jc w:val="center"/>
        <w:rPr>
          <w:b/>
        </w:rPr>
      </w:pPr>
    </w:p>
    <w:p w14:paraId="161F9303" w14:textId="0CC74300" w:rsidR="00AB7591" w:rsidRPr="005A5D20" w:rsidRDefault="00A2603E" w:rsidP="00AB7591">
      <w:pPr>
        <w:pStyle w:val="NoSpacing"/>
        <w:spacing w:line="360" w:lineRule="auto"/>
        <w:ind w:left="2268" w:hanging="2268"/>
        <w:jc w:val="both"/>
        <w:rPr>
          <w:rFonts w:ascii="Times New Roman" w:hAnsi="Times New Roman"/>
          <w:bCs/>
          <w:color w:val="1D1B11"/>
          <w:sz w:val="24"/>
          <w:szCs w:val="24"/>
          <w:lang w:val="id-ID"/>
        </w:rPr>
      </w:pPr>
      <w:proofErr w:type="spellStart"/>
      <w:r w:rsidRPr="0015165F">
        <w:rPr>
          <w:rFonts w:ascii="Times New Roman" w:hAnsi="Times New Roman"/>
        </w:rPr>
        <w:t>Judul</w:t>
      </w:r>
      <w:proofErr w:type="spellEnd"/>
      <w:r w:rsidRPr="0015165F">
        <w:rPr>
          <w:rFonts w:ascii="Times New Roman" w:hAnsi="Times New Roman"/>
        </w:rPr>
        <w:t xml:space="preserve"> </w:t>
      </w:r>
      <w:proofErr w:type="spellStart"/>
      <w:r w:rsidRPr="0015165F">
        <w:rPr>
          <w:rFonts w:ascii="Times New Roman" w:hAnsi="Times New Roman"/>
        </w:rPr>
        <w:t>Pe</w:t>
      </w:r>
      <w:r w:rsidR="000A253D">
        <w:rPr>
          <w:rFonts w:ascii="Times New Roman" w:hAnsi="Times New Roman"/>
        </w:rPr>
        <w:t>ngabdian</w:t>
      </w:r>
      <w:proofErr w:type="spellEnd"/>
      <w:r w:rsidRPr="00A2603E">
        <w:t xml:space="preserve"> </w:t>
      </w:r>
      <w:r w:rsidRPr="00A2603E">
        <w:tab/>
        <w:t>:</w:t>
      </w:r>
      <w:r w:rsidR="00D8777C" w:rsidRPr="00675821">
        <w:rPr>
          <w:lang w:val="id-ID"/>
        </w:rPr>
        <w:t xml:space="preserve"> </w:t>
      </w:r>
    </w:p>
    <w:p w14:paraId="54579788" w14:textId="5EE535E5" w:rsidR="00A2603E" w:rsidRDefault="00A2603E" w:rsidP="00AB7591">
      <w:pPr>
        <w:pStyle w:val="Default"/>
        <w:spacing w:line="276" w:lineRule="auto"/>
        <w:ind w:left="2835" w:hanging="2835"/>
        <w:jc w:val="both"/>
      </w:pPr>
      <w:r w:rsidRPr="00A2603E">
        <w:t>Tim Pene</w:t>
      </w:r>
      <w:r w:rsidR="00675821" w:rsidRPr="00675821">
        <w:rPr>
          <w:lang w:val="id-ID"/>
        </w:rPr>
        <w:t>l</w:t>
      </w:r>
      <w:proofErr w:type="spellStart"/>
      <w:r w:rsidR="00AB7591">
        <w:t>iti</w:t>
      </w:r>
      <w:proofErr w:type="spellEnd"/>
      <w:r w:rsidR="00AB7591">
        <w:rPr>
          <w:lang w:val="id-ID"/>
        </w:rPr>
        <w:t xml:space="preserve">                </w:t>
      </w:r>
      <w:proofErr w:type="gramStart"/>
      <w:r w:rsidR="00AB7591">
        <w:rPr>
          <w:lang w:val="id-ID"/>
        </w:rPr>
        <w:t xml:space="preserve">  </w:t>
      </w:r>
      <w:r w:rsidRPr="00A2603E">
        <w:t>:</w:t>
      </w:r>
      <w:proofErr w:type="gramEnd"/>
    </w:p>
    <w:p w14:paraId="1A517938" w14:textId="77777777" w:rsidR="00E94D86" w:rsidRPr="00D8777C" w:rsidRDefault="00E94D86" w:rsidP="00AB7591">
      <w:pPr>
        <w:pStyle w:val="Default"/>
        <w:spacing w:line="276" w:lineRule="auto"/>
        <w:ind w:left="2835" w:hanging="2835"/>
        <w:jc w:val="both"/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2"/>
        <w:gridCol w:w="1987"/>
        <w:gridCol w:w="1809"/>
        <w:gridCol w:w="1514"/>
        <w:gridCol w:w="1511"/>
      </w:tblGrid>
      <w:tr w:rsidR="00D8777C" w14:paraId="03C8E9D8" w14:textId="77777777" w:rsidTr="00F7506F">
        <w:tc>
          <w:tcPr>
            <w:tcW w:w="572" w:type="dxa"/>
          </w:tcPr>
          <w:p w14:paraId="3F5D1426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proofErr w:type="spellStart"/>
            <w:r w:rsidRPr="00F7506F">
              <w:rPr>
                <w:lang w:val="id-ID"/>
              </w:rPr>
              <w:t>No</w:t>
            </w:r>
            <w:proofErr w:type="spellEnd"/>
          </w:p>
        </w:tc>
        <w:tc>
          <w:tcPr>
            <w:tcW w:w="2074" w:type="dxa"/>
          </w:tcPr>
          <w:p w14:paraId="70DAC42D" w14:textId="79796840" w:rsidR="00D8777C" w:rsidRPr="00E94D86" w:rsidRDefault="00D8777C" w:rsidP="00F7506F">
            <w:pPr>
              <w:pStyle w:val="Default"/>
              <w:spacing w:line="360" w:lineRule="auto"/>
              <w:jc w:val="both"/>
              <w:rPr>
                <w:lang w:val="en-US"/>
              </w:rPr>
            </w:pPr>
            <w:r w:rsidRPr="00F7506F">
              <w:rPr>
                <w:lang w:val="id-ID"/>
              </w:rPr>
              <w:t>Nama</w:t>
            </w:r>
            <w:r w:rsidR="00E94D86">
              <w:rPr>
                <w:lang w:val="en-US"/>
              </w:rPr>
              <w:t xml:space="preserve"> </w:t>
            </w:r>
            <w:proofErr w:type="spellStart"/>
            <w:r w:rsidR="00E94D86">
              <w:rPr>
                <w:lang w:val="en-US"/>
              </w:rPr>
              <w:t>Peneliti</w:t>
            </w:r>
            <w:proofErr w:type="spellEnd"/>
          </w:p>
        </w:tc>
        <w:tc>
          <w:tcPr>
            <w:tcW w:w="1873" w:type="dxa"/>
          </w:tcPr>
          <w:p w14:paraId="13A4F267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Jabatan</w:t>
            </w:r>
          </w:p>
        </w:tc>
        <w:tc>
          <w:tcPr>
            <w:tcW w:w="1550" w:type="dxa"/>
          </w:tcPr>
          <w:p w14:paraId="39F41D3B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Bidang Keahlian</w:t>
            </w:r>
          </w:p>
        </w:tc>
        <w:tc>
          <w:tcPr>
            <w:tcW w:w="1550" w:type="dxa"/>
          </w:tcPr>
          <w:p w14:paraId="651222AB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Program Studi</w:t>
            </w:r>
          </w:p>
        </w:tc>
      </w:tr>
      <w:tr w:rsidR="00D8777C" w14:paraId="4120C85F" w14:textId="77777777" w:rsidTr="00F7506F">
        <w:tc>
          <w:tcPr>
            <w:tcW w:w="572" w:type="dxa"/>
          </w:tcPr>
          <w:p w14:paraId="4DBFB046" w14:textId="77777777" w:rsidR="00D8777C" w:rsidRPr="00F7506F" w:rsidRDefault="00D8777C" w:rsidP="00F7506F">
            <w:pPr>
              <w:pStyle w:val="Default"/>
              <w:spacing w:line="360" w:lineRule="auto"/>
              <w:ind w:left="175"/>
              <w:jc w:val="center"/>
              <w:rPr>
                <w:lang w:val="id-ID"/>
              </w:rPr>
            </w:pPr>
            <w:r w:rsidRPr="00F7506F">
              <w:rPr>
                <w:lang w:val="id-ID"/>
              </w:rPr>
              <w:t>1.</w:t>
            </w:r>
          </w:p>
        </w:tc>
        <w:tc>
          <w:tcPr>
            <w:tcW w:w="2074" w:type="dxa"/>
          </w:tcPr>
          <w:p w14:paraId="4DDA5F18" w14:textId="41A16359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  <w:tc>
          <w:tcPr>
            <w:tcW w:w="1873" w:type="dxa"/>
          </w:tcPr>
          <w:p w14:paraId="4D7F0A9D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Ketua Peneliti</w:t>
            </w:r>
          </w:p>
        </w:tc>
        <w:tc>
          <w:tcPr>
            <w:tcW w:w="1550" w:type="dxa"/>
          </w:tcPr>
          <w:p w14:paraId="1DC6FC48" w14:textId="62DD8523" w:rsidR="00D8777C" w:rsidRPr="00F7506F" w:rsidRDefault="00D8777C" w:rsidP="00F7506F">
            <w:pPr>
              <w:pStyle w:val="Default"/>
              <w:spacing w:line="360" w:lineRule="auto"/>
              <w:jc w:val="center"/>
              <w:rPr>
                <w:lang w:val="id-ID"/>
              </w:rPr>
            </w:pPr>
          </w:p>
        </w:tc>
        <w:tc>
          <w:tcPr>
            <w:tcW w:w="1550" w:type="dxa"/>
          </w:tcPr>
          <w:p w14:paraId="75C9286D" w14:textId="3218F1E6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</w:tr>
      <w:tr w:rsidR="00D8777C" w14:paraId="1AFD97D1" w14:textId="77777777" w:rsidTr="00F7506F">
        <w:tc>
          <w:tcPr>
            <w:tcW w:w="572" w:type="dxa"/>
          </w:tcPr>
          <w:p w14:paraId="21B3B835" w14:textId="77777777" w:rsidR="00D8777C" w:rsidRPr="00F7506F" w:rsidRDefault="00D8777C" w:rsidP="00F7506F">
            <w:pPr>
              <w:pStyle w:val="Default"/>
              <w:spacing w:line="360" w:lineRule="auto"/>
              <w:ind w:left="175"/>
              <w:jc w:val="center"/>
              <w:rPr>
                <w:lang w:val="id-ID"/>
              </w:rPr>
            </w:pPr>
            <w:r w:rsidRPr="00F7506F">
              <w:rPr>
                <w:lang w:val="id-ID"/>
              </w:rPr>
              <w:t>2.</w:t>
            </w:r>
          </w:p>
        </w:tc>
        <w:tc>
          <w:tcPr>
            <w:tcW w:w="2074" w:type="dxa"/>
          </w:tcPr>
          <w:p w14:paraId="06AE9EFA" w14:textId="676D3029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  <w:tc>
          <w:tcPr>
            <w:tcW w:w="1873" w:type="dxa"/>
          </w:tcPr>
          <w:p w14:paraId="74158880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Anggota Peneliti</w:t>
            </w:r>
          </w:p>
        </w:tc>
        <w:tc>
          <w:tcPr>
            <w:tcW w:w="1550" w:type="dxa"/>
          </w:tcPr>
          <w:p w14:paraId="792292BA" w14:textId="67496D4C" w:rsidR="00D8777C" w:rsidRPr="00F7506F" w:rsidRDefault="00D8777C" w:rsidP="00F7506F">
            <w:pPr>
              <w:pStyle w:val="Default"/>
              <w:spacing w:line="360" w:lineRule="auto"/>
              <w:jc w:val="center"/>
              <w:rPr>
                <w:lang w:val="id-ID"/>
              </w:rPr>
            </w:pPr>
          </w:p>
        </w:tc>
        <w:tc>
          <w:tcPr>
            <w:tcW w:w="1550" w:type="dxa"/>
          </w:tcPr>
          <w:p w14:paraId="3E63F011" w14:textId="06F2F7CC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</w:tr>
    </w:tbl>
    <w:p w14:paraId="0DB5E606" w14:textId="77777777" w:rsidR="00A2603E" w:rsidRPr="00D8777C" w:rsidRDefault="00A2603E" w:rsidP="00D8777C">
      <w:pPr>
        <w:pStyle w:val="Default"/>
        <w:spacing w:line="360" w:lineRule="auto"/>
        <w:jc w:val="both"/>
        <w:rPr>
          <w:lang w:val="id-ID"/>
        </w:rPr>
      </w:pPr>
    </w:p>
    <w:p w14:paraId="16463765" w14:textId="77065CE7" w:rsidR="00D8777C" w:rsidRPr="000B31A2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proofErr w:type="spellStart"/>
      <w:r w:rsidRPr="00A2603E">
        <w:t>Objek</w:t>
      </w:r>
      <w:proofErr w:type="spellEnd"/>
      <w:r w:rsidRPr="00A2603E">
        <w:t xml:space="preserve"> </w:t>
      </w:r>
      <w:proofErr w:type="spellStart"/>
      <w:r w:rsidRPr="00A2603E">
        <w:t>P</w:t>
      </w:r>
      <w:r w:rsidR="000A253D">
        <w:t>engabdian</w:t>
      </w:r>
      <w:proofErr w:type="spellEnd"/>
      <w:r w:rsidRPr="00A2603E">
        <w:tab/>
        <w:t>:</w:t>
      </w:r>
      <w:r w:rsidR="00D8777C">
        <w:rPr>
          <w:lang w:val="id-ID"/>
        </w:rPr>
        <w:t xml:space="preserve"> </w:t>
      </w:r>
    </w:p>
    <w:p w14:paraId="1EC7CE8C" w14:textId="77777777" w:rsidR="00A2603E" w:rsidRPr="00A2603E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r w:rsidRPr="00A2603E">
        <w:t xml:space="preserve">Masa </w:t>
      </w:r>
      <w:proofErr w:type="spellStart"/>
      <w:r w:rsidRPr="00A2603E">
        <w:t>Pelaksanaan</w:t>
      </w:r>
      <w:proofErr w:type="spellEnd"/>
    </w:p>
    <w:p w14:paraId="724B94D1" w14:textId="4B698363" w:rsidR="00A2603E" w:rsidRPr="00A2603E" w:rsidRDefault="00A2603E" w:rsidP="00D8777C">
      <w:pPr>
        <w:pStyle w:val="Default"/>
        <w:spacing w:line="360" w:lineRule="auto"/>
        <w:ind w:left="426"/>
        <w:jc w:val="both"/>
      </w:pPr>
      <w:r w:rsidRPr="00A2603E">
        <w:t>Mulai</w:t>
      </w:r>
      <w:r w:rsidRPr="00A2603E">
        <w:tab/>
        <w:t xml:space="preserve">: </w:t>
      </w:r>
    </w:p>
    <w:p w14:paraId="58990C76" w14:textId="144484CB" w:rsidR="00A2603E" w:rsidRPr="00A2603E" w:rsidRDefault="00A2603E" w:rsidP="00D8777C">
      <w:pPr>
        <w:pStyle w:val="Default"/>
        <w:spacing w:line="360" w:lineRule="auto"/>
        <w:ind w:left="426"/>
        <w:jc w:val="both"/>
      </w:pPr>
      <w:proofErr w:type="spellStart"/>
      <w:r w:rsidRPr="00A2603E">
        <w:t>Berakhir</w:t>
      </w:r>
      <w:proofErr w:type="spellEnd"/>
      <w:r w:rsidRPr="00A2603E">
        <w:tab/>
        <w:t xml:space="preserve">: </w:t>
      </w:r>
    </w:p>
    <w:p w14:paraId="027FF27F" w14:textId="3D1A8ECD" w:rsidR="00A2603E" w:rsidRPr="000A253D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proofErr w:type="spellStart"/>
      <w:r w:rsidRPr="00A2603E">
        <w:t>Usulan</w:t>
      </w:r>
      <w:proofErr w:type="spellEnd"/>
      <w:r w:rsidRPr="00A2603E">
        <w:t xml:space="preserve"> </w:t>
      </w:r>
      <w:proofErr w:type="spellStart"/>
      <w:proofErr w:type="gramStart"/>
      <w:r w:rsidRPr="00A2603E">
        <w:t>Biaya</w:t>
      </w:r>
      <w:proofErr w:type="spellEnd"/>
      <w:r w:rsidR="00D8777C">
        <w:rPr>
          <w:lang w:val="id-ID"/>
        </w:rPr>
        <w:t xml:space="preserve"> :</w:t>
      </w:r>
      <w:proofErr w:type="gramEnd"/>
      <w:r w:rsidR="00D8777C">
        <w:rPr>
          <w:lang w:val="id-ID"/>
        </w:rPr>
        <w:t xml:space="preserve"> </w:t>
      </w:r>
    </w:p>
    <w:p w14:paraId="3EE5223E" w14:textId="1625F0B9" w:rsidR="000A253D" w:rsidRPr="00A2603E" w:rsidRDefault="000A253D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r>
        <w:rPr>
          <w:lang w:val="en-US"/>
        </w:rPr>
        <w:t xml:space="preserve">Mitra </w:t>
      </w:r>
      <w:proofErr w:type="spellStart"/>
      <w:proofErr w:type="gramStart"/>
      <w:r>
        <w:rPr>
          <w:lang w:val="en-US"/>
        </w:rPr>
        <w:t>Pengabdian</w:t>
      </w:r>
      <w:proofErr w:type="spellEnd"/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</w:p>
    <w:p w14:paraId="0186ADA2" w14:textId="1322E792" w:rsidR="00A2603E" w:rsidRPr="00D8777C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r w:rsidRPr="00A2603E">
        <w:t xml:space="preserve">Lokasi </w:t>
      </w:r>
      <w:proofErr w:type="spellStart"/>
      <w:r w:rsidRPr="00A2603E">
        <w:t>Pen</w:t>
      </w:r>
      <w:r w:rsidR="000A253D">
        <w:t>gabdian</w:t>
      </w:r>
      <w:proofErr w:type="spellEnd"/>
      <w:r w:rsidR="00D8777C">
        <w:rPr>
          <w:lang w:val="id-ID"/>
        </w:rPr>
        <w:t xml:space="preserve">: </w:t>
      </w:r>
    </w:p>
    <w:p w14:paraId="4FEFE427" w14:textId="36380A45" w:rsidR="00CB22D7" w:rsidRPr="00D8777C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proofErr w:type="spellStart"/>
      <w:r w:rsidRPr="00A2603E">
        <w:t>Jurnal</w:t>
      </w:r>
      <w:proofErr w:type="spellEnd"/>
      <w:r w:rsidRPr="00A2603E">
        <w:t xml:space="preserve"> </w:t>
      </w:r>
      <w:proofErr w:type="spellStart"/>
      <w:r w:rsidRPr="00A2603E">
        <w:t>ilmiah</w:t>
      </w:r>
      <w:proofErr w:type="spellEnd"/>
      <w:r w:rsidRPr="00A2603E">
        <w:t xml:space="preserve"> yang </w:t>
      </w:r>
      <w:proofErr w:type="spellStart"/>
      <w:r w:rsidRPr="00A2603E">
        <w:t>menjadi</w:t>
      </w:r>
      <w:proofErr w:type="spellEnd"/>
      <w:r w:rsidRPr="00A2603E">
        <w:t xml:space="preserve"> </w:t>
      </w:r>
      <w:proofErr w:type="spellStart"/>
      <w:r w:rsidRPr="00A2603E">
        <w:t>sasaran</w:t>
      </w:r>
      <w:proofErr w:type="spellEnd"/>
      <w:r w:rsidRPr="00A2603E">
        <w:t xml:space="preserve"> (</w:t>
      </w:r>
      <w:proofErr w:type="spellStart"/>
      <w:r w:rsidR="003E7CF9">
        <w:t>tuliskan</w:t>
      </w:r>
      <w:proofErr w:type="spellEnd"/>
      <w:r w:rsidR="003E7CF9">
        <w:t xml:space="preserve"> nama </w:t>
      </w:r>
      <w:proofErr w:type="spellStart"/>
      <w:r w:rsidR="003E7CF9">
        <w:t>jurna</w:t>
      </w:r>
      <w:proofErr w:type="spellEnd"/>
      <w:r w:rsidR="000933FF">
        <w:rPr>
          <w:lang w:val="id-ID"/>
        </w:rPr>
        <w:t>l</w:t>
      </w:r>
      <w:r w:rsidR="003E7CF9">
        <w:t xml:space="preserve"> yang </w:t>
      </w:r>
      <w:proofErr w:type="spellStart"/>
      <w:r w:rsidR="003E7CF9">
        <w:t>menj</w:t>
      </w:r>
      <w:proofErr w:type="spellEnd"/>
      <w:r w:rsidR="003E7CF9">
        <w:rPr>
          <w:lang w:val="id-ID"/>
        </w:rPr>
        <w:t>adi</w:t>
      </w:r>
      <w:r w:rsidRPr="00A2603E">
        <w:t xml:space="preserve"> </w:t>
      </w:r>
      <w:proofErr w:type="spellStart"/>
      <w:r w:rsidRPr="00A2603E">
        <w:t>sasa</w:t>
      </w:r>
      <w:r>
        <w:t>ran</w:t>
      </w:r>
      <w:proofErr w:type="spellEnd"/>
      <w:r>
        <w:t xml:space="preserve"> dan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proofErr w:type="gramStart"/>
      <w:r>
        <w:t>publikas</w:t>
      </w:r>
      <w:proofErr w:type="spellEnd"/>
      <w:r>
        <w:rPr>
          <w:lang w:val="id-ID"/>
        </w:rPr>
        <w:t>i</w:t>
      </w:r>
      <w:r w:rsidR="00D8777C">
        <w:rPr>
          <w:lang w:val="id-ID"/>
        </w:rPr>
        <w:t xml:space="preserve"> :</w:t>
      </w:r>
      <w:proofErr w:type="gramEnd"/>
      <w:r w:rsidR="00D8777C">
        <w:rPr>
          <w:lang w:val="id-ID"/>
        </w:rPr>
        <w:t xml:space="preserve"> </w:t>
      </w:r>
    </w:p>
    <w:p w14:paraId="4110830C" w14:textId="77777777" w:rsidR="00D8777C" w:rsidRDefault="00D8777C" w:rsidP="00D8777C">
      <w:pPr>
        <w:pStyle w:val="Default"/>
        <w:ind w:left="426"/>
        <w:jc w:val="both"/>
        <w:rPr>
          <w:lang w:val="id-ID"/>
        </w:rPr>
      </w:pPr>
    </w:p>
    <w:p w14:paraId="31804178" w14:textId="77777777" w:rsidR="00D8777C" w:rsidRDefault="00D8777C" w:rsidP="00D8777C">
      <w:pPr>
        <w:pStyle w:val="Default"/>
        <w:ind w:left="426"/>
        <w:jc w:val="both"/>
        <w:rPr>
          <w:lang w:val="id-ID"/>
        </w:rPr>
      </w:pPr>
    </w:p>
    <w:p w14:paraId="205C77D4" w14:textId="77777777" w:rsidR="00D8777C" w:rsidRDefault="00D8777C" w:rsidP="00D8777C">
      <w:pPr>
        <w:pStyle w:val="Default"/>
        <w:ind w:left="426"/>
        <w:jc w:val="both"/>
        <w:rPr>
          <w:lang w:val="id-ID"/>
        </w:rPr>
      </w:pPr>
    </w:p>
    <w:p w14:paraId="166DD4B0" w14:textId="1EEEC75E" w:rsidR="00D8777C" w:rsidRDefault="00D8777C" w:rsidP="00D8777C">
      <w:pPr>
        <w:pStyle w:val="Default"/>
        <w:ind w:left="426"/>
        <w:jc w:val="both"/>
        <w:rPr>
          <w:lang w:val="id-ID"/>
        </w:rPr>
      </w:pPr>
    </w:p>
    <w:p w14:paraId="496333DE" w14:textId="7DC9B9DD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3EEC5AE8" w14:textId="0C68476F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178915F0" w14:textId="011B5CE7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11C7ACB0" w14:textId="34389A35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7A80A00E" w14:textId="33893581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31D67433" w14:textId="0B34964E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7B76F6A3" w14:textId="1DE0D649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558966CA" w14:textId="77777777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0E852128" w14:textId="77777777" w:rsidR="00D8777C" w:rsidRDefault="00D8777C" w:rsidP="00D8777C">
      <w:pPr>
        <w:pStyle w:val="Default"/>
        <w:ind w:left="426"/>
        <w:jc w:val="both"/>
        <w:rPr>
          <w:lang w:val="id-ID"/>
        </w:rPr>
      </w:pPr>
    </w:p>
    <w:tbl>
      <w:tblPr>
        <w:tblStyle w:val="TableGrid"/>
        <w:tblpPr w:leftFromText="180" w:rightFromText="180" w:horzAnchor="margin" w:tblpXSpec="center" w:tblpY="-360"/>
        <w:tblW w:w="8626" w:type="dxa"/>
        <w:tblLook w:val="04A0" w:firstRow="1" w:lastRow="0" w:firstColumn="1" w:lastColumn="0" w:noHBand="0" w:noVBand="1"/>
      </w:tblPr>
      <w:tblGrid>
        <w:gridCol w:w="9862"/>
      </w:tblGrid>
      <w:tr w:rsidR="005D2410" w14:paraId="5F4AB623" w14:textId="77777777" w:rsidTr="00151EC4">
        <w:trPr>
          <w:trHeight w:val="254"/>
        </w:trPr>
        <w:tc>
          <w:tcPr>
            <w:tcW w:w="8626" w:type="dxa"/>
            <w:shd w:val="clear" w:color="auto" w:fill="D9E2F3" w:themeFill="accent1" w:themeFillTint="33"/>
          </w:tcPr>
          <w:p w14:paraId="3ACCD66C" w14:textId="2D408D90" w:rsidR="005D2410" w:rsidRDefault="005D2410" w:rsidP="005D2410">
            <w:pPr>
              <w:pStyle w:val="Default"/>
              <w:jc w:val="both"/>
              <w:rPr>
                <w:lang w:val="id-ID"/>
              </w:rPr>
            </w:pPr>
            <w:r w:rsidRPr="00024786">
              <w:rPr>
                <w:b/>
                <w:noProof/>
                <w:kern w:val="2"/>
                <w:sz w:val="20"/>
                <w:szCs w:val="20"/>
                <w:lang w:val="en-US"/>
              </w:rPr>
              <w:lastRenderedPageBreak/>
              <w:t>A</w:t>
            </w:r>
            <w:r w:rsidRPr="00024786">
              <w:rPr>
                <w:b/>
                <w:noProof/>
                <w:kern w:val="2"/>
                <w:sz w:val="20"/>
                <w:szCs w:val="20"/>
              </w:rPr>
              <w:t>. Pendahuluan</w:t>
            </w:r>
          </w:p>
        </w:tc>
      </w:tr>
      <w:tr w:rsidR="005D2410" w14:paraId="4DA5E23C" w14:textId="77777777" w:rsidTr="00151EC4">
        <w:trPr>
          <w:trHeight w:val="254"/>
        </w:trPr>
        <w:tc>
          <w:tcPr>
            <w:tcW w:w="8626" w:type="dxa"/>
            <w:shd w:val="clear" w:color="auto" w:fill="D9E2F3" w:themeFill="accent1" w:themeFillTint="33"/>
          </w:tcPr>
          <w:p w14:paraId="037F3910" w14:textId="77777777" w:rsidR="005D2410" w:rsidRPr="00024786" w:rsidRDefault="005D2410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80"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Pendahuluan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dijelaskan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tidak lebih dari 1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.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000 kata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dengan font </w:t>
            </w:r>
            <w:r w:rsidRPr="00024786">
              <w:rPr>
                <w:rFonts w:ascii="Times New Roman" w:hAnsi="Times New Roman"/>
                <w:i/>
                <w:iCs/>
                <w:noProof/>
                <w:color w:val="000000"/>
                <w:kern w:val="2"/>
                <w:sz w:val="20"/>
                <w:szCs w:val="20"/>
                <w:lang w:val="en-US"/>
              </w:rPr>
              <w:t>Times New Roman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ukuran 12 spasi 1,15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yang berisi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uraian sebagai berikut:</w:t>
            </w:r>
          </w:p>
          <w:p w14:paraId="42BCD688" w14:textId="77777777" w:rsidR="005D2410" w:rsidRPr="00024786" w:rsidRDefault="005D2410" w:rsidP="00151EC4">
            <w:pPr>
              <w:widowControl w:val="0"/>
              <w:numPr>
                <w:ilvl w:val="0"/>
                <w:numId w:val="4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analisis situasi dan permasalahan mitra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yang akan diselesaikan. </w:t>
            </w:r>
          </w:p>
          <w:p w14:paraId="617EF054" w14:textId="77777777" w:rsidR="005D2410" w:rsidRPr="00024786" w:rsidRDefault="005D2410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440"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Uraian analisis situasi dibuat secara komprehensif agar dapat menggambarkan secara lengkap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kondisi mitra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baik dari segi potensi </w:t>
            </w:r>
            <w:r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wilayah serta masyarakat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>dan permasalahan</w:t>
            </w:r>
            <w:r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>nya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. Analisis situasi dijelaskan dengan berdasarkan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kondisi eksisting dari mitra/masyarakat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yang akan diberdayakan,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didukung dengan profil mitra dengan data dan gambar yang informatif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. Khususnya untuk mitra yang bergerak di bidang ekonomi dan belajar berwirausaha, kondisi eksisting mitra sasaran dibuat secara lengkap hulu dan hilir sedapat mungkin dalam bentuk data terkuantifikasi. </w:t>
            </w:r>
          </w:p>
          <w:p w14:paraId="5DD6A6F2" w14:textId="77777777" w:rsidR="005D2410" w:rsidRPr="00024786" w:rsidRDefault="005D2410" w:rsidP="00151EC4">
            <w:pPr>
              <w:numPr>
                <w:ilvl w:val="0"/>
                <w:numId w:val="42"/>
              </w:numPr>
              <w:spacing w:after="0" w:line="259" w:lineRule="auto"/>
              <w:ind w:right="182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Uraikan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>tujuan pelaksanaan kegiatan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dan kaitannya dengan MBKM, IKU, dan fokus pengabdian kepada masyarakat.</w:t>
            </w:r>
          </w:p>
          <w:p w14:paraId="289094B6" w14:textId="55EADB1A" w:rsidR="005D2410" w:rsidRPr="00024786" w:rsidRDefault="005D2410" w:rsidP="00151EC4">
            <w:pPr>
              <w:pStyle w:val="Default"/>
              <w:numPr>
                <w:ilvl w:val="0"/>
                <w:numId w:val="42"/>
              </w:numPr>
              <w:jc w:val="both"/>
              <w:rPr>
                <w:b/>
                <w:noProof/>
                <w:kern w:val="2"/>
                <w:sz w:val="20"/>
                <w:szCs w:val="20"/>
                <w:lang w:val="en-US"/>
              </w:rPr>
            </w:pPr>
            <w:r w:rsidRPr="00024786">
              <w:rPr>
                <w:noProof/>
                <w:kern w:val="2"/>
                <w:sz w:val="20"/>
                <w:szCs w:val="20"/>
                <w:lang w:val="en-US"/>
              </w:rPr>
              <w:t>Lain – lain yang dianggap perlu.</w:t>
            </w:r>
          </w:p>
        </w:tc>
      </w:tr>
      <w:tr w:rsidR="00151EC4" w14:paraId="30F3A99F" w14:textId="77777777" w:rsidTr="005D2410">
        <w:trPr>
          <w:trHeight w:val="254"/>
        </w:trPr>
        <w:tc>
          <w:tcPr>
            <w:tcW w:w="8626" w:type="dxa"/>
          </w:tcPr>
          <w:p w14:paraId="4F3CFD87" w14:textId="4548A7B0" w:rsidR="00151EC4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80"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[</w:t>
            </w:r>
          </w:p>
          <w:p w14:paraId="0F55EE12" w14:textId="6E9AE7ED" w:rsidR="003753D4" w:rsidRDefault="003753D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80"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</w:p>
          <w:p w14:paraId="47C06290" w14:textId="77777777" w:rsidR="003753D4" w:rsidRPr="00151EC4" w:rsidRDefault="003753D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80"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</w:p>
          <w:p w14:paraId="608BB0A0" w14:textId="77777777" w:rsidR="00151EC4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80"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2EC95DA9" w14:textId="77777777" w:rsidR="00151EC4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80"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63BEFCC3" w14:textId="6A03CC81" w:rsidR="00151EC4" w:rsidRPr="00024786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80"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</w:tc>
      </w:tr>
      <w:tr w:rsidR="00151EC4" w14:paraId="0A29A0EC" w14:textId="77777777" w:rsidTr="004B0AC5">
        <w:trPr>
          <w:trHeight w:val="254"/>
        </w:trPr>
        <w:tc>
          <w:tcPr>
            <w:tcW w:w="8626" w:type="dxa"/>
            <w:shd w:val="clear" w:color="auto" w:fill="5B9BD5" w:themeFill="accent5"/>
            <w:vAlign w:val="center"/>
          </w:tcPr>
          <w:p w14:paraId="58673358" w14:textId="15C33987" w:rsidR="00151EC4" w:rsidRPr="00024786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80"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  <w:t>B</w:t>
            </w: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</w:rPr>
              <w:t>. Permasalahan dan Solusi</w:t>
            </w:r>
          </w:p>
        </w:tc>
      </w:tr>
      <w:tr w:rsidR="00151EC4" w14:paraId="43597D37" w14:textId="77777777" w:rsidTr="00151EC4">
        <w:trPr>
          <w:trHeight w:val="254"/>
        </w:trPr>
        <w:tc>
          <w:tcPr>
            <w:tcW w:w="8626" w:type="dxa"/>
            <w:shd w:val="clear" w:color="auto" w:fill="FFE599" w:themeFill="accent4" w:themeFillTint="66"/>
            <w:vAlign w:val="center"/>
          </w:tcPr>
          <w:p w14:paraId="1BB329DB" w14:textId="281AABD5" w:rsidR="00151EC4" w:rsidRPr="00151EC4" w:rsidRDefault="00151EC4" w:rsidP="00151EC4">
            <w:pPr>
              <w:pStyle w:val="ListParagraph"/>
              <w:widowControl w:val="0"/>
              <w:numPr>
                <w:ilvl w:val="0"/>
                <w:numId w:val="4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right="135"/>
              <w:jc w:val="both"/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</w:rPr>
            </w:pPr>
            <w:r w:rsidRPr="00151EC4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</w:rPr>
              <w:t>Permasalahan Prioritas</w:t>
            </w:r>
          </w:p>
        </w:tc>
      </w:tr>
      <w:tr w:rsidR="00151EC4" w14:paraId="3D22DAAA" w14:textId="77777777" w:rsidTr="004B0AC5">
        <w:trPr>
          <w:trHeight w:val="254"/>
        </w:trPr>
        <w:tc>
          <w:tcPr>
            <w:tcW w:w="8626" w:type="dxa"/>
            <w:shd w:val="clear" w:color="auto" w:fill="D9E2F3" w:themeFill="accent1" w:themeFillTint="33"/>
            <w:vAlign w:val="center"/>
          </w:tcPr>
          <w:p w14:paraId="69E9BE8A" w14:textId="77777777" w:rsidR="00151EC4" w:rsidRPr="00024786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80"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Permasalahan prioritas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maksimum terdiri atas 500 kata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dengan font </w:t>
            </w:r>
            <w:r w:rsidRPr="00024786">
              <w:rPr>
                <w:rFonts w:ascii="Times New Roman" w:hAnsi="Times New Roman"/>
                <w:i/>
                <w:iCs/>
                <w:noProof/>
                <w:color w:val="000000"/>
                <w:kern w:val="2"/>
                <w:sz w:val="20"/>
                <w:szCs w:val="20"/>
                <w:lang w:val="en-US"/>
              </w:rPr>
              <w:t>times new roman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ukuran 12 dengan spasi 1.15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yang berisi uraian yang akan ditangani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 xml:space="preserve">minimal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>1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 xml:space="preserve"> (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>satu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) bidang/aspek kegiatan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>untuk setiap mitra sasarannya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.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Uraikan permasalahan prioritas tersebut dalam poin-poin permasalahan sesuai kesepakatan dengan mitra sasaran dan dilengkapi dengan sub permasalahan masing-masing yang akan diberikan solusi.</w:t>
            </w:r>
          </w:p>
          <w:p w14:paraId="473F9491" w14:textId="77777777" w:rsidR="00151EC4" w:rsidRPr="00024786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80" w:right="135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Untuk masyarakat produktif secara ekonomi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, maka permasalahan prioritasnya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meliputi bidang produksi, manajemen usaha dan pemasaran (hulu hilir usaha). </w:t>
            </w:r>
          </w:p>
          <w:p w14:paraId="2262A363" w14:textId="6D334FBF" w:rsidR="00151EC4" w:rsidRPr="00024786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80" w:right="135"/>
              <w:contextualSpacing/>
              <w:jc w:val="both"/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Untuk kelompok masyarakat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yang tidak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produktif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secara ekonomi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(masyarakat umum) maka permasalahannya sesuai dengan kebutuhan kelompok tersebut, seperti peningkatan pelayanan, peningkatan ketenteraman masyarakat, memperbaiki/membantu fasilitas layanan dalam segala bidang, seperti bidang sosial, budaya, ekonomi, keamanan, kesehatan, pendidikan, hukum, dan berbagai permasalahan lainnya secara komprehensif. Prioritas permasalahan dibuat secara spesifik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dan harus mendapatkan persetujuan mitra sasaran.</w:t>
            </w:r>
          </w:p>
        </w:tc>
      </w:tr>
      <w:tr w:rsidR="00151EC4" w14:paraId="2053DDF4" w14:textId="77777777" w:rsidTr="00D21FFB">
        <w:trPr>
          <w:trHeight w:val="254"/>
        </w:trPr>
        <w:tc>
          <w:tcPr>
            <w:tcW w:w="8626" w:type="dxa"/>
            <w:vAlign w:val="center"/>
          </w:tcPr>
          <w:p w14:paraId="7AF3CADC" w14:textId="5BF4A277" w:rsidR="00151EC4" w:rsidRPr="00151EC4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80" w:right="135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>[</w:t>
            </w:r>
          </w:p>
          <w:p w14:paraId="097C4B3D" w14:textId="77777777" w:rsidR="00151EC4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80" w:right="135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  <w:p w14:paraId="596D4E79" w14:textId="77777777" w:rsidR="00151EC4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80" w:right="135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  <w:p w14:paraId="2D867798" w14:textId="77777777" w:rsidR="00151EC4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80" w:right="135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  <w:p w14:paraId="0E497DA4" w14:textId="77777777" w:rsidR="00151EC4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80" w:right="135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  <w:p w14:paraId="3E86FF15" w14:textId="77777777" w:rsidR="00151EC4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80" w:right="135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  <w:p w14:paraId="25574737" w14:textId="3465C017" w:rsidR="00151EC4" w:rsidRPr="00024786" w:rsidRDefault="00151EC4" w:rsidP="00151E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80" w:right="135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</w:tc>
      </w:tr>
      <w:tr w:rsidR="00151EC4" w14:paraId="42F4B5DE" w14:textId="77777777" w:rsidTr="00D21FFB">
        <w:trPr>
          <w:trHeight w:val="254"/>
        </w:trPr>
        <w:tc>
          <w:tcPr>
            <w:tcW w:w="8626" w:type="dxa"/>
            <w:vAlign w:val="center"/>
          </w:tcPr>
          <w:p w14:paraId="5C910835" w14:textId="34BF74DB" w:rsidR="00151EC4" w:rsidRPr="00151EC4" w:rsidRDefault="00151EC4" w:rsidP="004B0AC5">
            <w:pPr>
              <w:pStyle w:val="ListParagraph"/>
              <w:widowControl w:val="0"/>
              <w:numPr>
                <w:ilvl w:val="1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E599" w:themeFill="accent4" w:themeFillTint="66"/>
              <w:spacing w:after="160" w:line="259" w:lineRule="auto"/>
              <w:ind w:left="306" w:right="135"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  <w:r w:rsidRPr="00151EC4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</w:rPr>
              <w:t>Solusi</w:t>
            </w:r>
          </w:p>
        </w:tc>
      </w:tr>
      <w:tr w:rsidR="00151EC4" w14:paraId="49CA27F2" w14:textId="77777777" w:rsidTr="00D21FFB">
        <w:trPr>
          <w:trHeight w:val="254"/>
        </w:trPr>
        <w:tc>
          <w:tcPr>
            <w:tcW w:w="8626" w:type="dxa"/>
            <w:vAlign w:val="center"/>
          </w:tcPr>
          <w:p w14:paraId="6B6B3AAA" w14:textId="77777777" w:rsidR="00151EC4" w:rsidRPr="00024786" w:rsidRDefault="00151EC4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 w:themeFill="accent1" w:themeFillTint="33"/>
              <w:spacing w:after="160" w:line="259" w:lineRule="auto"/>
              <w:ind w:left="28" w:right="137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Solusi permasalahan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maksimum terdiri atas 1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.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500 kata dengan font times new roman ukuran 12 dengan spasi 1.15 yang berisi uraian semua solusi yang ditawarkan untuk menyelesaikan permasalahan yang dihadapi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mitra sasaran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. Deskripsi lengkap bagian solusi permasalahan memuat hal-hal berikut.</w:t>
            </w:r>
          </w:p>
          <w:p w14:paraId="0BB67E1A" w14:textId="77777777" w:rsidR="00151EC4" w:rsidRPr="00024786" w:rsidRDefault="00151EC4" w:rsidP="004B0AC5">
            <w:pPr>
              <w:widowControl w:val="0"/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 w:themeFill="accent1" w:themeFillTint="33"/>
              <w:spacing w:after="160" w:line="259" w:lineRule="auto"/>
              <w:ind w:right="137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Tuliskan semua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solusi yang ditawarkan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untuk menyelesaikan permasalahan yang dihadapi mitra secara sistematis sesuai dengan prioritas permasalahan. Solusi harus terkait betul dengan permasalahan prioritas mitra. </w:t>
            </w:r>
          </w:p>
          <w:p w14:paraId="7310661D" w14:textId="77777777" w:rsidR="00151EC4" w:rsidRPr="00024786" w:rsidRDefault="00151EC4" w:rsidP="004B0AC5">
            <w:pPr>
              <w:widowControl w:val="0"/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 w:themeFill="accent1" w:themeFillTint="33"/>
              <w:spacing w:after="160" w:line="259" w:lineRule="auto"/>
              <w:ind w:right="137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Tuliskan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target luaran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yang akan dihasilkan dari masing-masing solusi tersebut baik dalam segi produksi maupun manajemen usaha (untuk mitra ekonomi produktif/mengarah ke ekonomi produktif) atau sesuai dengan solusi spesifik atas permasalahan yang dihadapi mitra dari kelompok masyarakat yang tidak produktif secara ekonomi/sosial. </w:t>
            </w:r>
          </w:p>
          <w:p w14:paraId="572A48FD" w14:textId="77777777" w:rsidR="00151EC4" w:rsidRPr="00024786" w:rsidRDefault="00151EC4" w:rsidP="004B0AC5">
            <w:pPr>
              <w:widowControl w:val="0"/>
              <w:numPr>
                <w:ilvl w:val="0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 w:themeFill="accent1" w:themeFillTint="33"/>
              <w:spacing w:after="160" w:line="259" w:lineRule="auto"/>
              <w:ind w:right="137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Setiap solusi mempunyai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target penyelesaian luaran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tersendiri/indikator capaian dan sedapat mungkin terukur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lastRenderedPageBreak/>
              <w:t xml:space="preserve">atau dapat dikuantitatifkan dan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tuangkan dalam bentuk tabel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.</w:t>
            </w:r>
          </w:p>
          <w:p w14:paraId="3462B518" w14:textId="0C3F05D4" w:rsidR="00151EC4" w:rsidRDefault="00151EC4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E2F3" w:themeFill="accent1" w:themeFillTint="33"/>
              <w:spacing w:after="160" w:line="259" w:lineRule="auto"/>
              <w:ind w:left="80" w:right="135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Uraian hasil riset tim pengusul atau peneliti yang berkaitan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dengan kegiatan yang akan dilaksanakan, akan memiliki nilai tambah.</w:t>
            </w:r>
          </w:p>
        </w:tc>
      </w:tr>
      <w:tr w:rsidR="004B0AC5" w14:paraId="4C05978F" w14:textId="77777777" w:rsidTr="00D21FFB">
        <w:trPr>
          <w:trHeight w:val="254"/>
        </w:trPr>
        <w:tc>
          <w:tcPr>
            <w:tcW w:w="8626" w:type="dxa"/>
            <w:vAlign w:val="center"/>
          </w:tcPr>
          <w:p w14:paraId="3467EB35" w14:textId="14BFDB01" w:rsidR="004B0AC5" w:rsidRPr="004B0AC5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" w:right="137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lastRenderedPageBreak/>
              <w:t>[</w:t>
            </w:r>
          </w:p>
          <w:p w14:paraId="39249FEB" w14:textId="77777777" w:rsidR="004B0AC5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" w:right="137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  <w:p w14:paraId="27687F74" w14:textId="77777777" w:rsidR="004B0AC5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" w:right="137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  <w:p w14:paraId="46D6165A" w14:textId="77777777" w:rsidR="004B0AC5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" w:right="137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  <w:p w14:paraId="71B7E9DB" w14:textId="77777777" w:rsidR="004B0AC5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" w:right="137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  <w:p w14:paraId="2B3AD6E3" w14:textId="77777777" w:rsidR="004B0AC5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" w:right="137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  <w:p w14:paraId="791E26B5" w14:textId="77777777" w:rsidR="004B0AC5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" w:right="137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  <w:p w14:paraId="424429D5" w14:textId="0B528DFF" w:rsidR="004B0AC5" w:rsidRPr="00024786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28" w:right="137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</w:pPr>
          </w:p>
        </w:tc>
      </w:tr>
      <w:tr w:rsidR="004B0AC5" w14:paraId="66E4D9DD" w14:textId="77777777" w:rsidTr="00D21FFB">
        <w:trPr>
          <w:trHeight w:val="254"/>
        </w:trPr>
        <w:tc>
          <w:tcPr>
            <w:tcW w:w="8626" w:type="dxa"/>
            <w:vAlign w:val="center"/>
          </w:tcPr>
          <w:p w14:paraId="2A6E5CA4" w14:textId="6D7BF3FB" w:rsidR="004B0AC5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5B9BD5" w:themeFill="accent5"/>
              <w:spacing w:after="160" w:line="259" w:lineRule="auto"/>
              <w:ind w:left="28" w:right="137"/>
              <w:contextualSpacing/>
              <w:jc w:val="both"/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  <w:t>C</w:t>
            </w: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</w:rPr>
              <w:t>. Metode</w:t>
            </w:r>
          </w:p>
        </w:tc>
      </w:tr>
      <w:tr w:rsidR="004B0AC5" w14:paraId="13412F71" w14:textId="77777777" w:rsidTr="004B0AC5">
        <w:trPr>
          <w:trHeight w:val="254"/>
        </w:trPr>
        <w:tc>
          <w:tcPr>
            <w:tcW w:w="8626" w:type="dxa"/>
            <w:shd w:val="clear" w:color="auto" w:fill="EDEDED" w:themeFill="accent3" w:themeFillTint="33"/>
            <w:vAlign w:val="center"/>
          </w:tcPr>
          <w:p w14:paraId="4EEA73AE" w14:textId="77777777" w:rsidR="004B0AC5" w:rsidRPr="00024786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Metode pelaksanaan maksimal terdiri atas 1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.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500 kata dengan font </w:t>
            </w:r>
            <w:r w:rsidRPr="00024786">
              <w:rPr>
                <w:rFonts w:ascii="Times New Roman" w:hAnsi="Times New Roman"/>
                <w:i/>
                <w:iCs/>
                <w:noProof/>
                <w:color w:val="000000"/>
                <w:kern w:val="2"/>
                <w:sz w:val="20"/>
                <w:szCs w:val="20"/>
              </w:rPr>
              <w:t>times new roman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ukuran 12 dengan spasi 1.15 yang menjelaskan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tahapan atau langkah-langkah dalam melaksanakan solusi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yang ditawarkan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untuk mengatasi permasalahan mitra.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Jelaskan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>metode tahapan pelaksanaan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pengabdian kepada masyarakat setidaknya memuat hal-hal sebagai berikut.</w:t>
            </w:r>
          </w:p>
          <w:p w14:paraId="1364B028" w14:textId="77777777" w:rsidR="004B0AC5" w:rsidRPr="00024786" w:rsidRDefault="004B0AC5" w:rsidP="004B0AC5">
            <w:pPr>
              <w:widowControl w:val="0"/>
              <w:numPr>
                <w:ilvl w:val="3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0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Sosialisasi</w:t>
            </w:r>
          </w:p>
          <w:p w14:paraId="18C6AF1F" w14:textId="77777777" w:rsidR="004B0AC5" w:rsidRPr="00024786" w:rsidRDefault="004B0AC5" w:rsidP="004B0AC5">
            <w:pPr>
              <w:widowControl w:val="0"/>
              <w:numPr>
                <w:ilvl w:val="3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0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Pelatihan</w:t>
            </w:r>
          </w:p>
          <w:p w14:paraId="193901C5" w14:textId="77777777" w:rsidR="004B0AC5" w:rsidRPr="00024786" w:rsidRDefault="004B0AC5" w:rsidP="004B0AC5">
            <w:pPr>
              <w:widowControl w:val="0"/>
              <w:numPr>
                <w:ilvl w:val="3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0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Penerapan teknologi</w:t>
            </w:r>
          </w:p>
          <w:p w14:paraId="3B059D50" w14:textId="77777777" w:rsidR="004B0AC5" w:rsidRPr="00024786" w:rsidRDefault="004B0AC5" w:rsidP="004B0AC5">
            <w:pPr>
              <w:widowControl w:val="0"/>
              <w:numPr>
                <w:ilvl w:val="3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0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Pendampingan dan evaluasi</w:t>
            </w:r>
          </w:p>
          <w:p w14:paraId="6170C91F" w14:textId="77777777" w:rsidR="004B0AC5" w:rsidRPr="00024786" w:rsidRDefault="004B0AC5" w:rsidP="004B0AC5">
            <w:pPr>
              <w:widowControl w:val="0"/>
              <w:numPr>
                <w:ilvl w:val="3"/>
                <w:numId w:val="4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0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Keberlanjutan program</w:t>
            </w:r>
          </w:p>
          <w:p w14:paraId="3EE099E8" w14:textId="77777777" w:rsidR="004B0AC5" w:rsidRPr="00024786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Jelaskan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tahapan-tahapan di atas secara konkrit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dan lengkap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untuk mengatasi permasalahan sesuai tahapan berikut.</w:t>
            </w:r>
          </w:p>
          <w:p w14:paraId="497D257C" w14:textId="77777777" w:rsidR="004B0AC5" w:rsidRPr="00024786" w:rsidRDefault="004B0AC5" w:rsidP="004B0AC5">
            <w:pPr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Untuk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m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itra yang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produktif secara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ekonomi, maka metode pelaksanaan kegiatan terkait dengan tahapan pada minimal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1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(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satu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) bidang permasalahan yang ditangani pada mitra, seperti:</w:t>
            </w:r>
          </w:p>
          <w:p w14:paraId="6113D578" w14:textId="77777777" w:rsidR="004B0AC5" w:rsidRPr="00024786" w:rsidRDefault="004B0AC5" w:rsidP="004B0AC5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Permasalahan dalam bidang produksi.</w:t>
            </w:r>
          </w:p>
          <w:p w14:paraId="50F14B1D" w14:textId="77777777" w:rsidR="004B0AC5" w:rsidRPr="00024786" w:rsidRDefault="004B0AC5" w:rsidP="004B0AC5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Permasalahan dalam bidang manajemen.</w:t>
            </w:r>
          </w:p>
          <w:p w14:paraId="53DB6E4D" w14:textId="77777777" w:rsidR="004B0AC5" w:rsidRPr="00024786" w:rsidRDefault="004B0AC5" w:rsidP="004B0AC5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Permasalahan dalam bidang pemasaran, dan lain-lain.</w:t>
            </w:r>
          </w:p>
          <w:p w14:paraId="207069DD" w14:textId="77777777" w:rsidR="004B0AC5" w:rsidRPr="00024786" w:rsidRDefault="004B0AC5" w:rsidP="004B0AC5">
            <w:pPr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5"/>
              </w:tabs>
              <w:spacing w:after="160" w:line="259" w:lineRule="auto"/>
              <w:ind w:right="137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Untuk Mitra yang tidak produktif secara ekonomi/sosial minimal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1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(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satu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) bidang permasalahan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, nyatakan tahapan atau langkah-langkah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pelaksanaan pengabdian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yang ditempuh guna melaksanakan solusi atas</w:t>
            </w:r>
            <w:r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permasalahan spesifik yang dihadapi oleh mitra. Pelaksanaan solusi tersebut dibuat secara sistematis yang meliputi layanan kesehatan, pendidikan, keamanan, konflik sosial, kepemilikan lahan, kebutuhan air bersih, buta aksara dan lain-lain.</w:t>
            </w:r>
          </w:p>
          <w:p w14:paraId="139A1782" w14:textId="77777777" w:rsidR="004B0AC5" w:rsidRPr="00024786" w:rsidRDefault="004B0AC5" w:rsidP="004B0AC5">
            <w:pPr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137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Uraikan bagaimana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partisipasi mitra dalam pelaksanaan program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.</w:t>
            </w:r>
          </w:p>
          <w:p w14:paraId="19849000" w14:textId="77777777" w:rsidR="004B0AC5" w:rsidRPr="00024786" w:rsidRDefault="004B0AC5" w:rsidP="004B0AC5">
            <w:pPr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137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Uraikan bagaimana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evaluasi pelaksanaan program dan keberlanjutan program di lapangan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setelah kegiatan selesai dilaksanakan.</w:t>
            </w:r>
          </w:p>
          <w:p w14:paraId="0D950534" w14:textId="77777777" w:rsidR="004B0AC5" w:rsidRPr="00024786" w:rsidRDefault="004B0AC5" w:rsidP="004B0AC5">
            <w:pPr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right="137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Uraikan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peran dan tugas dari masing-masing anggota tim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sesuai dengan kompetensinya dan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penugasan mahasiswa.</w:t>
            </w:r>
          </w:p>
          <w:p w14:paraId="423F58DF" w14:textId="13B5D03D" w:rsidR="004B0AC5" w:rsidRPr="004B0AC5" w:rsidRDefault="004B0AC5" w:rsidP="004B0A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DEDED" w:themeFill="accent3" w:themeFillTint="33"/>
              <w:spacing w:after="160" w:line="259" w:lineRule="auto"/>
              <w:ind w:left="28" w:right="137"/>
              <w:contextualSpacing/>
              <w:jc w:val="both"/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</w:pPr>
          </w:p>
        </w:tc>
      </w:tr>
      <w:tr w:rsidR="005E4996" w14:paraId="5F09F8EF" w14:textId="77777777" w:rsidTr="00C76252">
        <w:trPr>
          <w:trHeight w:val="254"/>
        </w:trPr>
        <w:tc>
          <w:tcPr>
            <w:tcW w:w="8626" w:type="dxa"/>
            <w:vAlign w:val="center"/>
          </w:tcPr>
          <w:p w14:paraId="55717AA6" w14:textId="583421F3" w:rsidR="005E4996" w:rsidRPr="00C76252" w:rsidRDefault="00C76252" w:rsidP="005E4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>[</w:t>
            </w:r>
          </w:p>
          <w:p w14:paraId="7861ED03" w14:textId="77777777" w:rsidR="005E4996" w:rsidRDefault="005E4996" w:rsidP="005E4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0E3A156A" w14:textId="77777777" w:rsidR="005E4996" w:rsidRDefault="005E4996" w:rsidP="005E4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6D213872" w14:textId="77777777" w:rsidR="005E4996" w:rsidRDefault="005E4996" w:rsidP="005E4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6830087E" w14:textId="77777777" w:rsidR="005E4996" w:rsidRDefault="005E4996" w:rsidP="005E4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6AAC05EF" w14:textId="77777777" w:rsidR="005E4996" w:rsidRDefault="005E4996" w:rsidP="005E4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327D4729" w14:textId="77777777" w:rsidR="005E4996" w:rsidRDefault="005E4996" w:rsidP="005E4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5D712422" w14:textId="77777777" w:rsidR="005E4996" w:rsidRDefault="005E4996" w:rsidP="005E4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53E3A3A6" w14:textId="0B1FC910" w:rsidR="005E4996" w:rsidRPr="00024786" w:rsidRDefault="005E4996" w:rsidP="005E4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</w:tc>
      </w:tr>
      <w:tr w:rsidR="005E4996" w14:paraId="224F2442" w14:textId="77777777" w:rsidTr="004B0AC5">
        <w:trPr>
          <w:trHeight w:val="254"/>
        </w:trPr>
        <w:tc>
          <w:tcPr>
            <w:tcW w:w="8626" w:type="dxa"/>
            <w:shd w:val="clear" w:color="auto" w:fill="EDEDED" w:themeFill="accent3" w:themeFillTint="33"/>
            <w:vAlign w:val="center"/>
          </w:tcPr>
          <w:p w14:paraId="1A6EA8D1" w14:textId="512EB2A5" w:rsidR="005E4996" w:rsidRPr="00024786" w:rsidRDefault="005E4996" w:rsidP="005E4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5B9BD5" w:themeFill="accent5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D. </w:t>
            </w: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</w:rPr>
              <w:t>Gambaran IPTEKS</w:t>
            </w:r>
          </w:p>
        </w:tc>
      </w:tr>
      <w:tr w:rsidR="00C76252" w14:paraId="3818C0C0" w14:textId="77777777" w:rsidTr="004B0AC5">
        <w:trPr>
          <w:trHeight w:val="254"/>
        </w:trPr>
        <w:tc>
          <w:tcPr>
            <w:tcW w:w="8626" w:type="dxa"/>
            <w:shd w:val="clear" w:color="auto" w:fill="EDEDED" w:themeFill="accent3" w:themeFillTint="33"/>
            <w:vAlign w:val="center"/>
          </w:tcPr>
          <w:p w14:paraId="2B174E04" w14:textId="559BD453" w:rsidR="00C76252" w:rsidRPr="00024786" w:rsidRDefault="00C76252" w:rsidP="00C76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EEAF6" w:themeFill="accent5" w:themeFillTint="33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Gambaran berisi uraian maksimal 500 kata menjelaskan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gambaran IPTEKS yang akan diimplementasikan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di mitra sasaran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(Bentuk, ukuran, spesifikasi,kegunaan, kapasitas pemanfaatan dll)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. Dibuat dalam bentuk skematis, 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>dilengkapi dengan Gambar/Foto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  <w:lang w:val="en-US"/>
              </w:rPr>
              <w:t>, spesifikasi, ukuran, kebermanfaatan, kegunaan</w:t>
            </w:r>
            <w:r w:rsidRPr="00024786">
              <w:rPr>
                <w:rFonts w:ascii="Times New Roman" w:hAnsi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t xml:space="preserve"> 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dan narasi.</w:t>
            </w:r>
          </w:p>
        </w:tc>
      </w:tr>
      <w:tr w:rsidR="00C76252" w14:paraId="5644AF2F" w14:textId="77777777" w:rsidTr="00C76252">
        <w:trPr>
          <w:trHeight w:val="254"/>
        </w:trPr>
        <w:tc>
          <w:tcPr>
            <w:tcW w:w="8626" w:type="dxa"/>
            <w:vAlign w:val="center"/>
          </w:tcPr>
          <w:p w14:paraId="757A0826" w14:textId="6BA5E87D" w:rsidR="00C76252" w:rsidRPr="00C76252" w:rsidRDefault="00C76252" w:rsidP="00C76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  <w:lastRenderedPageBreak/>
              <w:t>[</w:t>
            </w:r>
          </w:p>
          <w:p w14:paraId="027DC1C1" w14:textId="77777777" w:rsidR="00C76252" w:rsidRDefault="00C76252" w:rsidP="00C76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7001F674" w14:textId="77777777" w:rsidR="00C76252" w:rsidRDefault="00C76252" w:rsidP="00C76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62BE6568" w14:textId="77777777" w:rsidR="00C76252" w:rsidRDefault="00C76252" w:rsidP="00C76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  <w:p w14:paraId="62E71605" w14:textId="1658ABAA" w:rsidR="00C76252" w:rsidRPr="00024786" w:rsidRDefault="00C76252" w:rsidP="00C76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</w:tc>
      </w:tr>
      <w:tr w:rsidR="00C76252" w14:paraId="1A153562" w14:textId="77777777" w:rsidTr="00C76252">
        <w:trPr>
          <w:trHeight w:val="254"/>
        </w:trPr>
        <w:tc>
          <w:tcPr>
            <w:tcW w:w="8626" w:type="dxa"/>
            <w:vAlign w:val="center"/>
          </w:tcPr>
          <w:p w14:paraId="425D8DC9" w14:textId="6AE1CE6D" w:rsidR="00C76252" w:rsidRDefault="00C76252" w:rsidP="00C76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5B9BD5" w:themeFill="accent5"/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  <w:t>E</w:t>
            </w: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</w:rPr>
              <w:t>. Jadwal Pelaksanaan</w:t>
            </w:r>
          </w:p>
        </w:tc>
      </w:tr>
      <w:tr w:rsidR="00C76252" w14:paraId="34F69760" w14:textId="77777777" w:rsidTr="00C76252">
        <w:trPr>
          <w:trHeight w:val="254"/>
        </w:trPr>
        <w:tc>
          <w:tcPr>
            <w:tcW w:w="8626" w:type="dxa"/>
            <w:vAlign w:val="center"/>
          </w:tcPr>
          <w:tbl>
            <w:tblPr>
              <w:tblW w:w="9461" w:type="dxa"/>
              <w:tblInd w:w="1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00" w:firstRow="0" w:lastRow="0" w:firstColumn="0" w:lastColumn="0" w:noHBand="0" w:noVBand="1"/>
            </w:tblPr>
            <w:tblGrid>
              <w:gridCol w:w="709"/>
              <w:gridCol w:w="3390"/>
              <w:gridCol w:w="684"/>
              <w:gridCol w:w="567"/>
              <w:gridCol w:w="709"/>
              <w:gridCol w:w="709"/>
              <w:gridCol w:w="567"/>
              <w:gridCol w:w="708"/>
              <w:gridCol w:w="709"/>
              <w:gridCol w:w="709"/>
            </w:tblGrid>
            <w:tr w:rsidR="00C76252" w:rsidRPr="00024786" w14:paraId="429328AC" w14:textId="77777777" w:rsidTr="0031033B">
              <w:trPr>
                <w:trHeight w:val="290"/>
              </w:trPr>
              <w:tc>
                <w:tcPr>
                  <w:tcW w:w="709" w:type="dxa"/>
                  <w:vMerge w:val="restart"/>
                  <w:vAlign w:val="center"/>
                </w:tcPr>
                <w:p w14:paraId="67F5D221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3390" w:type="dxa"/>
                  <w:vMerge w:val="restart"/>
                  <w:vAlign w:val="center"/>
                </w:tcPr>
                <w:p w14:paraId="5C8B1B12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Nama Kegiatan</w:t>
                  </w:r>
                </w:p>
              </w:tc>
              <w:tc>
                <w:tcPr>
                  <w:tcW w:w="5362" w:type="dxa"/>
                  <w:gridSpan w:val="8"/>
                  <w:vAlign w:val="center"/>
                </w:tcPr>
                <w:p w14:paraId="5F9A6EA2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Bulan</w:t>
                  </w:r>
                </w:p>
              </w:tc>
            </w:tr>
            <w:tr w:rsidR="00C76252" w:rsidRPr="00024786" w14:paraId="34CB6A14" w14:textId="77777777" w:rsidTr="0031033B">
              <w:trPr>
                <w:trHeight w:val="68"/>
              </w:trPr>
              <w:tc>
                <w:tcPr>
                  <w:tcW w:w="709" w:type="dxa"/>
                  <w:vMerge/>
                  <w:vAlign w:val="center"/>
                </w:tcPr>
                <w:p w14:paraId="228C36F0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3390" w:type="dxa"/>
                  <w:vMerge/>
                  <w:vAlign w:val="center"/>
                </w:tcPr>
                <w:p w14:paraId="7824509A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684" w:type="dxa"/>
                </w:tcPr>
                <w:p w14:paraId="243525B9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25F4F4C3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14:paraId="415EAC6A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9" w:type="dxa"/>
                </w:tcPr>
                <w:p w14:paraId="68093499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67" w:type="dxa"/>
                </w:tcPr>
                <w:p w14:paraId="4433C678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08" w:type="dxa"/>
                </w:tcPr>
                <w:p w14:paraId="1151D139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709" w:type="dxa"/>
                </w:tcPr>
                <w:p w14:paraId="0AD43334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709" w:type="dxa"/>
                </w:tcPr>
                <w:p w14:paraId="09BD0DE9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b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8</w:t>
                  </w:r>
                </w:p>
              </w:tc>
            </w:tr>
            <w:tr w:rsidR="00C76252" w:rsidRPr="00024786" w14:paraId="4400636F" w14:textId="77777777" w:rsidTr="00C76252">
              <w:trPr>
                <w:trHeight w:val="76"/>
              </w:trPr>
              <w:tc>
                <w:tcPr>
                  <w:tcW w:w="709" w:type="dxa"/>
                </w:tcPr>
                <w:p w14:paraId="7AB15136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390" w:type="dxa"/>
                </w:tcPr>
                <w:p w14:paraId="7F857D8C" w14:textId="1F2EEFA5" w:rsidR="00C76252" w:rsidRPr="00B0321B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84" w:type="dxa"/>
                </w:tcPr>
                <w:p w14:paraId="3F2E6AA8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BFBFBF" w:themeFill="background1" w:themeFillShade="BF"/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</w:tcPr>
                <w:p w14:paraId="72BE802D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114833B0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19F3ABCD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</w:tcPr>
                <w:p w14:paraId="3412882D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8" w:type="dxa"/>
                </w:tcPr>
                <w:p w14:paraId="45FF02BC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6318BEB6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475932D8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</w:tr>
            <w:tr w:rsidR="00C76252" w:rsidRPr="00024786" w14:paraId="1A997988" w14:textId="77777777" w:rsidTr="00C76252">
              <w:trPr>
                <w:trHeight w:val="76"/>
              </w:trPr>
              <w:tc>
                <w:tcPr>
                  <w:tcW w:w="709" w:type="dxa"/>
                </w:tcPr>
                <w:p w14:paraId="5DF3606E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390" w:type="dxa"/>
                </w:tcPr>
                <w:p w14:paraId="5CC74442" w14:textId="66AC5698" w:rsidR="00C76252" w:rsidRPr="00B0321B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84" w:type="dxa"/>
                </w:tcPr>
                <w:p w14:paraId="6392922F" w14:textId="77777777" w:rsidR="00C76252" w:rsidRPr="00A61C22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BFBFBF" w:themeFill="background1" w:themeFillShade="BF"/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FFFFFF" w:themeColor="background1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</w:tcPr>
                <w:p w14:paraId="08FEF8BC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3898E7BD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5CFF1447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</w:tcPr>
                <w:p w14:paraId="40B9C0BC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8" w:type="dxa"/>
                </w:tcPr>
                <w:p w14:paraId="3123B714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42333862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4206D155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</w:tr>
            <w:tr w:rsidR="00C76252" w:rsidRPr="000962FF" w14:paraId="28F5000C" w14:textId="77777777" w:rsidTr="00C76252">
              <w:trPr>
                <w:trHeight w:val="76"/>
              </w:trPr>
              <w:tc>
                <w:tcPr>
                  <w:tcW w:w="709" w:type="dxa"/>
                </w:tcPr>
                <w:p w14:paraId="0CD80D1B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jc w:val="center"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  <w:r w:rsidRPr="00024786"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3390" w:type="dxa"/>
                </w:tcPr>
                <w:p w14:paraId="577B8F36" w14:textId="7C82F442" w:rsidR="00C76252" w:rsidRPr="00EB2FDD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684" w:type="dxa"/>
                </w:tcPr>
                <w:p w14:paraId="3A31F29E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BFBFBF" w:themeFill="background1" w:themeFillShade="BF"/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</w:tcPr>
                <w:p w14:paraId="293575BC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02F27B14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2B685036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</w:tcPr>
                <w:p w14:paraId="5BD9E5F5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8" w:type="dxa"/>
                </w:tcPr>
                <w:p w14:paraId="5157DDA4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32DEBD29" w14:textId="77777777" w:rsidR="00C76252" w:rsidRPr="00024786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</w:tcPr>
                <w:p w14:paraId="260BACE8" w14:textId="77777777" w:rsidR="00C76252" w:rsidRPr="000962FF" w:rsidRDefault="00C76252" w:rsidP="00C76252">
                  <w:pPr>
                    <w:framePr w:hSpace="180" w:wrap="around" w:hAnchor="margin" w:xAlign="center" w:y="-360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contextualSpacing/>
                    <w:rPr>
                      <w:rFonts w:ascii="Times New Roman" w:hAnsi="Times New Roman"/>
                      <w:iCs/>
                      <w:noProof/>
                      <w:color w:val="000000"/>
                      <w:kern w:val="2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0616D503" w14:textId="77777777" w:rsidR="00C76252" w:rsidRPr="00024786" w:rsidRDefault="00C76252" w:rsidP="00C76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5" w:right="136"/>
              <w:contextualSpacing/>
              <w:jc w:val="both"/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</w:pPr>
          </w:p>
        </w:tc>
      </w:tr>
      <w:tr w:rsidR="000A253D" w14:paraId="2A3D8551" w14:textId="77777777" w:rsidTr="00C76252">
        <w:trPr>
          <w:trHeight w:val="254"/>
        </w:trPr>
        <w:tc>
          <w:tcPr>
            <w:tcW w:w="8626" w:type="dxa"/>
            <w:vAlign w:val="center"/>
          </w:tcPr>
          <w:p w14:paraId="0FAAE5C6" w14:textId="78AA7EB5" w:rsidR="000A253D" w:rsidRPr="00024786" w:rsidRDefault="000A253D" w:rsidP="000A2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5B9BD5" w:themeFill="accent5"/>
              <w:spacing w:after="160" w:line="259" w:lineRule="auto"/>
              <w:contextualSpacing/>
              <w:jc w:val="both"/>
              <w:rPr>
                <w:rFonts w:ascii="Times New Roman" w:hAnsi="Times New Roman"/>
                <w:b/>
                <w:iCs/>
                <w:noProof/>
                <w:color w:val="000000"/>
                <w:kern w:val="2"/>
                <w:sz w:val="18"/>
                <w:szCs w:val="18"/>
              </w:rPr>
            </w:pP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  <w:t>F</w:t>
            </w: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</w:rPr>
              <w:t xml:space="preserve">. Rangkuman </w:t>
            </w: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Rencana </w:t>
            </w: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</w:rPr>
              <w:t>Anggaran</w:t>
            </w: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  <w:t xml:space="preserve"> Biaya</w:t>
            </w:r>
          </w:p>
        </w:tc>
      </w:tr>
      <w:tr w:rsidR="000A253D" w14:paraId="5A7C6437" w14:textId="77777777" w:rsidTr="00C76252">
        <w:trPr>
          <w:trHeight w:val="254"/>
        </w:trPr>
        <w:tc>
          <w:tcPr>
            <w:tcW w:w="8626" w:type="dxa"/>
            <w:vAlign w:val="center"/>
          </w:tcPr>
          <w:p w14:paraId="17CBB81E" w14:textId="77777777" w:rsidR="000A253D" w:rsidRPr="00024786" w:rsidRDefault="000A253D" w:rsidP="000A2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noProof/>
                <w:color w:val="000000"/>
                <w:kern w:val="2"/>
                <w:sz w:val="18"/>
                <w:szCs w:val="18"/>
              </w:rPr>
            </w:pPr>
          </w:p>
          <w:p w14:paraId="7D632858" w14:textId="77777777" w:rsidR="000A253D" w:rsidRPr="00024786" w:rsidRDefault="000A253D" w:rsidP="000A2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noProof/>
                <w:color w:val="000000"/>
                <w:kern w:val="2"/>
                <w:sz w:val="18"/>
                <w:szCs w:val="18"/>
              </w:rPr>
            </w:pP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18"/>
                <w:szCs w:val="18"/>
              </w:rPr>
              <w:t>RANGKUMAN RAB</w:t>
            </w:r>
          </w:p>
          <w:p w14:paraId="600FA2D1" w14:textId="77777777" w:rsidR="000A253D" w:rsidRPr="00024786" w:rsidRDefault="000A253D" w:rsidP="000A2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noProof/>
                <w:color w:val="000000"/>
                <w:kern w:val="2"/>
                <w:sz w:val="18"/>
                <w:szCs w:val="18"/>
              </w:rPr>
            </w:pPr>
          </w:p>
          <w:tbl>
            <w:tblPr>
              <w:tblStyle w:val="TableGrid1"/>
              <w:tblW w:w="0" w:type="auto"/>
              <w:tblInd w:w="184" w:type="dxa"/>
              <w:tblLook w:val="04A0" w:firstRow="1" w:lastRow="0" w:firstColumn="1" w:lastColumn="0" w:noHBand="0" w:noVBand="1"/>
            </w:tblPr>
            <w:tblGrid>
              <w:gridCol w:w="688"/>
              <w:gridCol w:w="3655"/>
              <w:gridCol w:w="1800"/>
              <w:gridCol w:w="1793"/>
              <w:gridCol w:w="1516"/>
            </w:tblGrid>
            <w:tr w:rsidR="000A253D" w:rsidRPr="00075E55" w14:paraId="414C3ADD" w14:textId="77777777" w:rsidTr="000A253D">
              <w:trPr>
                <w:trHeight w:val="93"/>
              </w:trPr>
              <w:tc>
                <w:tcPr>
                  <w:tcW w:w="688" w:type="dxa"/>
                  <w:vMerge w:val="restart"/>
                  <w:vAlign w:val="center"/>
                </w:tcPr>
                <w:p w14:paraId="52E606AA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3655" w:type="dxa"/>
                  <w:vMerge w:val="restart"/>
                  <w:vAlign w:val="center"/>
                </w:tcPr>
                <w:p w14:paraId="5D9A8052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  <w:t>Kelompok Biaya</w:t>
                  </w:r>
                </w:p>
              </w:tc>
              <w:tc>
                <w:tcPr>
                  <w:tcW w:w="5109" w:type="dxa"/>
                  <w:gridSpan w:val="3"/>
                  <w:vAlign w:val="center"/>
                </w:tcPr>
                <w:p w14:paraId="0B39BE75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Jumlah Dana</w:t>
                  </w:r>
                </w:p>
              </w:tc>
            </w:tr>
            <w:tr w:rsidR="000A253D" w:rsidRPr="00075E55" w14:paraId="20951B29" w14:textId="77777777" w:rsidTr="000A253D">
              <w:trPr>
                <w:gridAfter w:val="1"/>
                <w:wAfter w:w="1516" w:type="dxa"/>
                <w:trHeight w:val="347"/>
              </w:trPr>
              <w:tc>
                <w:tcPr>
                  <w:tcW w:w="688" w:type="dxa"/>
                  <w:vMerge/>
                  <w:vAlign w:val="center"/>
                </w:tcPr>
                <w:p w14:paraId="247AF825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55" w:type="dxa"/>
                  <w:vMerge/>
                  <w:vAlign w:val="center"/>
                </w:tcPr>
                <w:p w14:paraId="1C8E5E56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6D523D8F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Dana Perguruan Tinggi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  <w:t xml:space="preserve"> (Jika ada)</w:t>
                  </w:r>
                </w:p>
              </w:tc>
              <w:tc>
                <w:tcPr>
                  <w:tcW w:w="1793" w:type="dxa"/>
                  <w:vAlign w:val="center"/>
                </w:tcPr>
                <w:p w14:paraId="07108A45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Mitra Pemberi Dana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  <w:t xml:space="preserve"> (Jika ada)</w:t>
                  </w:r>
                </w:p>
              </w:tc>
            </w:tr>
            <w:tr w:rsidR="000A253D" w:rsidRPr="00075E55" w14:paraId="6BFE2DFC" w14:textId="77777777" w:rsidTr="000A253D">
              <w:trPr>
                <w:gridAfter w:val="1"/>
                <w:wAfter w:w="1516" w:type="dxa"/>
                <w:trHeight w:val="188"/>
              </w:trPr>
              <w:tc>
                <w:tcPr>
                  <w:tcW w:w="688" w:type="dxa"/>
                  <w:vAlign w:val="center"/>
                </w:tcPr>
                <w:p w14:paraId="133FC02D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655" w:type="dxa"/>
                  <w:vAlign w:val="center"/>
                </w:tcPr>
                <w:p w14:paraId="0FBC2E61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  <w:t>Biaya Upah dan Jasa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 xml:space="preserve"> (maksimal 1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  <w:t>0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%)</w:t>
                  </w:r>
                </w:p>
              </w:tc>
              <w:tc>
                <w:tcPr>
                  <w:tcW w:w="1800" w:type="dxa"/>
                  <w:vAlign w:val="center"/>
                </w:tcPr>
                <w:p w14:paraId="1C266B93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93" w:type="dxa"/>
                  <w:vAlign w:val="center"/>
                </w:tcPr>
                <w:p w14:paraId="08F9A366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A253D" w:rsidRPr="00075E55" w14:paraId="532FE4F8" w14:textId="77777777" w:rsidTr="000A253D">
              <w:trPr>
                <w:gridAfter w:val="1"/>
                <w:wAfter w:w="1516" w:type="dxa"/>
                <w:trHeight w:val="93"/>
              </w:trPr>
              <w:tc>
                <w:tcPr>
                  <w:tcW w:w="688" w:type="dxa"/>
                  <w:vAlign w:val="center"/>
                </w:tcPr>
                <w:p w14:paraId="113703A7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655" w:type="dxa"/>
                  <w:vAlign w:val="center"/>
                </w:tcPr>
                <w:p w14:paraId="0693CEC0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 xml:space="preserve">Teknologi dan Inovasi (minimal 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0%)</w:t>
                  </w:r>
                </w:p>
              </w:tc>
              <w:tc>
                <w:tcPr>
                  <w:tcW w:w="1800" w:type="dxa"/>
                  <w:vAlign w:val="center"/>
                </w:tcPr>
                <w:p w14:paraId="1C19D76D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93" w:type="dxa"/>
                  <w:vAlign w:val="center"/>
                </w:tcPr>
                <w:p w14:paraId="266A32E9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A253D" w:rsidRPr="00075E55" w14:paraId="6AFF5F24" w14:textId="77777777" w:rsidTr="000A253D">
              <w:trPr>
                <w:gridAfter w:val="1"/>
                <w:wAfter w:w="1516" w:type="dxa"/>
                <w:trHeight w:val="93"/>
              </w:trPr>
              <w:tc>
                <w:tcPr>
                  <w:tcW w:w="688" w:type="dxa"/>
                  <w:vAlign w:val="center"/>
                </w:tcPr>
                <w:p w14:paraId="6F6FCD24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3655" w:type="dxa"/>
                  <w:vAlign w:val="center"/>
                </w:tcPr>
                <w:p w14:paraId="2F1DD01F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Biaya Pelatihan (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  <w:t xml:space="preserve">maksimal 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2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  <w:t>0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%)</w:t>
                  </w:r>
                </w:p>
              </w:tc>
              <w:tc>
                <w:tcPr>
                  <w:tcW w:w="1800" w:type="dxa"/>
                  <w:vAlign w:val="center"/>
                </w:tcPr>
                <w:p w14:paraId="3724CDD0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93" w:type="dxa"/>
                  <w:vAlign w:val="center"/>
                </w:tcPr>
                <w:p w14:paraId="19F87078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A253D" w:rsidRPr="00075E55" w14:paraId="5A118887" w14:textId="77777777" w:rsidTr="000A253D">
              <w:trPr>
                <w:gridAfter w:val="1"/>
                <w:wAfter w:w="1516" w:type="dxa"/>
                <w:trHeight w:val="93"/>
              </w:trPr>
              <w:tc>
                <w:tcPr>
                  <w:tcW w:w="688" w:type="dxa"/>
                  <w:vAlign w:val="center"/>
                </w:tcPr>
                <w:p w14:paraId="61F1E714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3655" w:type="dxa"/>
                  <w:vAlign w:val="center"/>
                </w:tcPr>
                <w:p w14:paraId="183AE5FA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  <w:t xml:space="preserve">Biaya 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Perjalanan (maksimal 15%)</w:t>
                  </w:r>
                </w:p>
              </w:tc>
              <w:tc>
                <w:tcPr>
                  <w:tcW w:w="1800" w:type="dxa"/>
                  <w:vAlign w:val="center"/>
                </w:tcPr>
                <w:p w14:paraId="4A386BA7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93" w:type="dxa"/>
                  <w:vAlign w:val="center"/>
                </w:tcPr>
                <w:p w14:paraId="7186C3C6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A253D" w:rsidRPr="00075E55" w14:paraId="45D9CEE4" w14:textId="77777777" w:rsidTr="000A253D">
              <w:trPr>
                <w:gridAfter w:val="1"/>
                <w:wAfter w:w="1516" w:type="dxa"/>
                <w:trHeight w:val="93"/>
              </w:trPr>
              <w:tc>
                <w:tcPr>
                  <w:tcW w:w="688" w:type="dxa"/>
                  <w:vAlign w:val="center"/>
                </w:tcPr>
                <w:p w14:paraId="6DAF77C9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jc w:val="center"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3655" w:type="dxa"/>
                  <w:vAlign w:val="center"/>
                </w:tcPr>
                <w:p w14:paraId="7F934490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  <w:lang w:val="en-US"/>
                    </w:rPr>
                    <w:t>Biaya Lainnya</w:t>
                  </w: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 xml:space="preserve"> (maksimal 5%)</w:t>
                  </w:r>
                </w:p>
              </w:tc>
              <w:tc>
                <w:tcPr>
                  <w:tcW w:w="1800" w:type="dxa"/>
                  <w:vAlign w:val="center"/>
                </w:tcPr>
                <w:p w14:paraId="3A31AE0B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93" w:type="dxa"/>
                  <w:vAlign w:val="center"/>
                </w:tcPr>
                <w:p w14:paraId="1EEEAFC5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A253D" w:rsidRPr="00075E55" w14:paraId="7EAC6B30" w14:textId="77777777" w:rsidTr="000A253D">
              <w:trPr>
                <w:gridAfter w:val="1"/>
                <w:wAfter w:w="1516" w:type="dxa"/>
                <w:trHeight w:val="317"/>
              </w:trPr>
              <w:tc>
                <w:tcPr>
                  <w:tcW w:w="688" w:type="dxa"/>
                  <w:vAlign w:val="center"/>
                </w:tcPr>
                <w:p w14:paraId="4FE2CEC1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655" w:type="dxa"/>
                  <w:vAlign w:val="center"/>
                </w:tcPr>
                <w:p w14:paraId="4B22985B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  <w:r w:rsidRPr="00075E55"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800" w:type="dxa"/>
                  <w:vAlign w:val="center"/>
                </w:tcPr>
                <w:p w14:paraId="52FC48B3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93" w:type="dxa"/>
                  <w:vAlign w:val="center"/>
                </w:tcPr>
                <w:p w14:paraId="337DDDA2" w14:textId="77777777" w:rsidR="000A253D" w:rsidRPr="00075E55" w:rsidRDefault="000A253D" w:rsidP="004A7B2A">
                  <w:pPr>
                    <w:framePr w:hSpace="180" w:wrap="around" w:hAnchor="margin" w:xAlign="center" w:y="-360"/>
                    <w:widowControl w:val="0"/>
                    <w:contextualSpacing/>
                    <w:rPr>
                      <w:rFonts w:ascii="Times New Roman" w:hAnsi="Times New Roman"/>
                      <w:noProof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15899741" w14:textId="77777777" w:rsidR="000A253D" w:rsidRPr="00024786" w:rsidRDefault="000A253D" w:rsidP="000A2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jc w:val="both"/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</w:pPr>
          </w:p>
        </w:tc>
      </w:tr>
      <w:tr w:rsidR="000A253D" w14:paraId="6997B859" w14:textId="77777777" w:rsidTr="00C76252">
        <w:trPr>
          <w:trHeight w:val="254"/>
        </w:trPr>
        <w:tc>
          <w:tcPr>
            <w:tcW w:w="8626" w:type="dxa"/>
            <w:vAlign w:val="center"/>
          </w:tcPr>
          <w:p w14:paraId="402BC0FE" w14:textId="0B661DDF" w:rsidR="000A253D" w:rsidRPr="00024786" w:rsidRDefault="000A253D" w:rsidP="000A2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5B9BD5" w:themeFill="accent5"/>
              <w:spacing w:after="160" w:line="259" w:lineRule="auto"/>
              <w:contextualSpacing/>
              <w:jc w:val="both"/>
              <w:rPr>
                <w:rFonts w:ascii="Times New Roman" w:hAnsi="Times New Roman"/>
                <w:b/>
                <w:noProof/>
                <w:color w:val="000000"/>
                <w:kern w:val="2"/>
                <w:sz w:val="18"/>
                <w:szCs w:val="18"/>
              </w:rPr>
            </w:pP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  <w:t>G</w:t>
            </w:r>
            <w:r w:rsidRPr="00024786"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</w:rPr>
              <w:t>. Daftar Pustaka</w:t>
            </w:r>
          </w:p>
        </w:tc>
      </w:tr>
      <w:tr w:rsidR="000A253D" w14:paraId="5EAABDE8" w14:textId="77777777" w:rsidTr="00C76252">
        <w:trPr>
          <w:trHeight w:val="254"/>
        </w:trPr>
        <w:tc>
          <w:tcPr>
            <w:tcW w:w="8626" w:type="dxa"/>
            <w:vAlign w:val="center"/>
          </w:tcPr>
          <w:p w14:paraId="12C9B17D" w14:textId="204CEEFD" w:rsidR="000A253D" w:rsidRPr="00024786" w:rsidRDefault="000A253D" w:rsidP="000A2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EEAF6" w:themeFill="accent5" w:themeFillTint="33"/>
              <w:spacing w:after="160" w:line="259" w:lineRule="auto"/>
              <w:contextualSpacing/>
              <w:jc w:val="both"/>
              <w:rPr>
                <w:rFonts w:ascii="Times New Roman" w:hAnsi="Times New Roman"/>
                <w:b/>
                <w:noProof/>
                <w:color w:val="000000"/>
                <w:kern w:val="2"/>
                <w:sz w:val="20"/>
                <w:szCs w:val="20"/>
                <w:lang w:val="en-US"/>
              </w:rPr>
            </w:pP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Daftar pustaka disusun dan ditulis berdasarkan sistem nomor (</w:t>
            </w:r>
            <w:r w:rsidRPr="00024786">
              <w:rPr>
                <w:rFonts w:ascii="Times New Roman" w:hAnsi="Times New Roman"/>
                <w:b/>
                <w:bCs/>
                <w:i/>
                <w:iCs/>
                <w:noProof/>
                <w:color w:val="000000"/>
                <w:kern w:val="2"/>
                <w:sz w:val="20"/>
                <w:szCs w:val="20"/>
              </w:rPr>
              <w:t>Vancouver style</w:t>
            </w:r>
            <w:r w:rsidRPr="00024786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>) sesuai dengan urutan pengutipan. Hanya pustaka yang disitasi pada usulan pengabdian kepada masyarakat yang dicantumkan dalam Daftar Pustaka.</w:t>
            </w:r>
            <w:r w:rsidR="00060105"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  <w:t xml:space="preserve"> Minimal 10 referensi </w:t>
            </w:r>
          </w:p>
        </w:tc>
      </w:tr>
      <w:tr w:rsidR="00AA1332" w14:paraId="02CA445F" w14:textId="77777777" w:rsidTr="00C76252">
        <w:trPr>
          <w:trHeight w:val="254"/>
        </w:trPr>
        <w:tc>
          <w:tcPr>
            <w:tcW w:w="8626" w:type="dxa"/>
            <w:vAlign w:val="center"/>
          </w:tcPr>
          <w:p w14:paraId="343F7DCF" w14:textId="77777777" w:rsidR="00AA1332" w:rsidRPr="00024786" w:rsidRDefault="00AA1332" w:rsidP="00AA13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jc w:val="both"/>
              <w:rPr>
                <w:rFonts w:ascii="Times New Roman" w:hAnsi="Times New Roman"/>
                <w:noProof/>
                <w:color w:val="000000"/>
                <w:kern w:val="2"/>
                <w:sz w:val="20"/>
                <w:szCs w:val="20"/>
              </w:rPr>
            </w:pPr>
          </w:p>
        </w:tc>
      </w:tr>
    </w:tbl>
    <w:p w14:paraId="0EDD9942" w14:textId="13F60087" w:rsidR="005E4996" w:rsidRDefault="005E4996" w:rsidP="004B0AC5">
      <w:pPr>
        <w:pStyle w:val="Default"/>
        <w:ind w:left="426"/>
        <w:jc w:val="both"/>
        <w:rPr>
          <w:lang w:val="id-ID"/>
        </w:rPr>
      </w:pPr>
    </w:p>
    <w:p w14:paraId="5F7EF1BD" w14:textId="77777777" w:rsidR="00C76252" w:rsidRDefault="00C76252" w:rsidP="004B0AC5">
      <w:pPr>
        <w:pStyle w:val="Default"/>
        <w:ind w:left="426"/>
        <w:jc w:val="both"/>
        <w:rPr>
          <w:lang w:val="id-ID"/>
        </w:rPr>
      </w:pPr>
    </w:p>
    <w:p w14:paraId="37DAA4E5" w14:textId="77777777" w:rsidR="005E4996" w:rsidRDefault="005E4996" w:rsidP="004B0AC5">
      <w:pPr>
        <w:pStyle w:val="Default"/>
        <w:ind w:left="426"/>
        <w:jc w:val="both"/>
        <w:rPr>
          <w:lang w:val="id-ID"/>
        </w:rPr>
      </w:pPr>
    </w:p>
    <w:sectPr w:rsidR="005E4996" w:rsidSect="005F51A6">
      <w:footerReference w:type="default" r:id="rId10"/>
      <w:pgSz w:w="11906" w:h="16838" w:code="9"/>
      <w:pgMar w:top="2268" w:right="1701" w:bottom="1701" w:left="2268" w:header="709" w:footer="709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6F67C" w14:textId="77777777" w:rsidR="00FD2493" w:rsidRDefault="00FD2493" w:rsidP="00A94E09">
      <w:pPr>
        <w:spacing w:after="0" w:line="240" w:lineRule="auto"/>
      </w:pPr>
      <w:r>
        <w:separator/>
      </w:r>
    </w:p>
  </w:endnote>
  <w:endnote w:type="continuationSeparator" w:id="0">
    <w:p w14:paraId="20AE2501" w14:textId="77777777" w:rsidR="00FD2493" w:rsidRDefault="00FD2493" w:rsidP="00A9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">
    <w:altName w:val="Calibri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venir Next LT Pro"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48F02" w14:textId="77777777" w:rsidR="00C615AD" w:rsidRPr="00830F1E" w:rsidRDefault="00C615AD">
    <w:pPr>
      <w:pStyle w:val="Footer"/>
      <w:jc w:val="center"/>
      <w:rPr>
        <w:rFonts w:ascii="Times New Roman" w:hAnsi="Times New Roman"/>
        <w:sz w:val="24"/>
        <w:szCs w:val="24"/>
        <w:lang w:val="en-US"/>
      </w:rPr>
    </w:pPr>
    <w:r w:rsidRPr="00DC639A">
      <w:rPr>
        <w:rFonts w:ascii="Times New Roman" w:hAnsi="Times New Roman"/>
        <w:sz w:val="24"/>
        <w:szCs w:val="24"/>
      </w:rPr>
      <w:fldChar w:fldCharType="begin"/>
    </w:r>
    <w:r w:rsidRPr="008960B5">
      <w:rPr>
        <w:rFonts w:ascii="Times New Roman" w:hAnsi="Times New Roman"/>
        <w:sz w:val="24"/>
        <w:szCs w:val="24"/>
      </w:rPr>
      <w:instrText xml:space="preserve"> PAGE   \* MERGEFORMAT </w:instrText>
    </w:r>
    <w:r w:rsidRPr="00DC639A">
      <w:rPr>
        <w:rFonts w:ascii="Times New Roman" w:hAnsi="Times New Roman"/>
        <w:sz w:val="24"/>
        <w:szCs w:val="24"/>
      </w:rPr>
      <w:fldChar w:fldCharType="separate"/>
    </w:r>
    <w:r w:rsidR="00A84977">
      <w:rPr>
        <w:rFonts w:ascii="Times New Roman" w:hAnsi="Times New Roman"/>
        <w:noProof/>
        <w:sz w:val="24"/>
        <w:szCs w:val="24"/>
      </w:rPr>
      <w:t>iv</w:t>
    </w:r>
    <w:r w:rsidRPr="00DC639A">
      <w:rPr>
        <w:rFonts w:ascii="Times New Roman" w:hAnsi="Times New Roman"/>
        <w:noProof/>
        <w:sz w:val="24"/>
        <w:szCs w:val="24"/>
      </w:rPr>
      <w:fldChar w:fldCharType="end"/>
    </w:r>
  </w:p>
  <w:p w14:paraId="500F3D9B" w14:textId="5CBFB39A" w:rsidR="00C615AD" w:rsidRDefault="0092084A">
    <w:pPr>
      <w:pStyle w:val="Footer"/>
    </w:pPr>
    <w:r>
      <w:rPr>
        <w:rFonts w:ascii="Times New Roman" w:hAnsi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436BFF" wp14:editId="7F618F34">
              <wp:simplePos x="0" y="0"/>
              <wp:positionH relativeFrom="column">
                <wp:posOffset>4008120</wp:posOffset>
              </wp:positionH>
              <wp:positionV relativeFrom="paragraph">
                <wp:posOffset>120650</wp:posOffset>
              </wp:positionV>
              <wp:extent cx="438150" cy="333375"/>
              <wp:effectExtent l="9525" t="9525" r="9525" b="9525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3F132C" id="Rectangle 1" o:spid="_x0000_s1026" style="position:absolute;margin-left:315.6pt;margin-top:9.5pt;width:34.5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" strokecolor="white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A221" w14:textId="77777777" w:rsidR="00C615AD" w:rsidRPr="00830F1E" w:rsidRDefault="00C615AD">
    <w:pPr>
      <w:pStyle w:val="Footer"/>
      <w:jc w:val="center"/>
      <w:rPr>
        <w:rFonts w:ascii="Times New Roman" w:hAnsi="Times New Roman"/>
        <w:sz w:val="24"/>
        <w:szCs w:val="24"/>
        <w:lang w:val="en-US"/>
      </w:rPr>
    </w:pPr>
  </w:p>
  <w:p w14:paraId="4357B51D" w14:textId="20ABB80F" w:rsidR="00C615AD" w:rsidRDefault="0092084A">
    <w:pPr>
      <w:pStyle w:val="Footer"/>
    </w:pPr>
    <w:r>
      <w:rPr>
        <w:rFonts w:ascii="Times New Roman" w:hAnsi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92EC41" wp14:editId="460DF639">
              <wp:simplePos x="0" y="0"/>
              <wp:positionH relativeFrom="column">
                <wp:posOffset>4008120</wp:posOffset>
              </wp:positionH>
              <wp:positionV relativeFrom="paragraph">
                <wp:posOffset>120650</wp:posOffset>
              </wp:positionV>
              <wp:extent cx="438150" cy="333375"/>
              <wp:effectExtent l="9525" t="9525" r="9525" b="952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77E920" id="Rectangle 2" o:spid="_x0000_s1026" style="position:absolute;margin-left:315.6pt;margin-top:9.5pt;width:34.5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" strokecolor="white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BF53D" w14:textId="77777777" w:rsidR="00FD2493" w:rsidRDefault="00FD2493" w:rsidP="00A94E09">
      <w:pPr>
        <w:spacing w:after="0" w:line="240" w:lineRule="auto"/>
      </w:pPr>
      <w:r>
        <w:separator/>
      </w:r>
    </w:p>
  </w:footnote>
  <w:footnote w:type="continuationSeparator" w:id="0">
    <w:p w14:paraId="001C22D7" w14:textId="77777777" w:rsidR="00FD2493" w:rsidRDefault="00FD2493" w:rsidP="00A94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387"/>
    <w:multiLevelType w:val="hybridMultilevel"/>
    <w:tmpl w:val="915E3B94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>
      <w:start w:val="1"/>
      <w:numFmt w:val="lowerLetter"/>
      <w:lvlText w:val="%2."/>
      <w:lvlJc w:val="left"/>
      <w:pPr>
        <w:ind w:left="1866" w:hanging="360"/>
      </w:pPr>
    </w:lvl>
    <w:lvl w:ilvl="2" w:tplc="0421001B">
      <w:start w:val="1"/>
      <w:numFmt w:val="lowerRoman"/>
      <w:lvlText w:val="%3."/>
      <w:lvlJc w:val="right"/>
      <w:pPr>
        <w:ind w:left="2586" w:hanging="180"/>
      </w:pPr>
    </w:lvl>
    <w:lvl w:ilvl="3" w:tplc="13260F78">
      <w:start w:val="1"/>
      <w:numFmt w:val="decimal"/>
      <w:lvlText w:val="%4."/>
      <w:lvlJc w:val="left"/>
      <w:pPr>
        <w:ind w:left="3306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2928AE"/>
    <w:multiLevelType w:val="hybridMultilevel"/>
    <w:tmpl w:val="63565674"/>
    <w:lvl w:ilvl="0" w:tplc="B624FE40">
      <w:start w:val="1"/>
      <w:numFmt w:val="decimal"/>
      <w:lvlText w:val="3.%1"/>
      <w:lvlJc w:val="left"/>
      <w:pPr>
        <w:ind w:left="3337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C22D45"/>
    <w:multiLevelType w:val="multilevel"/>
    <w:tmpl w:val="CBD090BA"/>
    <w:lvl w:ilvl="0">
      <w:start w:val="1"/>
      <w:numFmt w:val="lowerLetter"/>
      <w:lvlText w:val="%1."/>
      <w:lvlJc w:val="left"/>
      <w:pPr>
        <w:ind w:left="835" w:hanging="360"/>
      </w:pPr>
    </w:lvl>
    <w:lvl w:ilvl="1">
      <w:start w:val="1"/>
      <w:numFmt w:val="lowerLetter"/>
      <w:lvlText w:val="%2."/>
      <w:lvlJc w:val="left"/>
      <w:pPr>
        <w:ind w:left="1555" w:hanging="360"/>
      </w:pPr>
    </w:lvl>
    <w:lvl w:ilvl="2">
      <w:start w:val="1"/>
      <w:numFmt w:val="lowerRoman"/>
      <w:lvlText w:val="%3."/>
      <w:lvlJc w:val="right"/>
      <w:pPr>
        <w:ind w:left="2275" w:hanging="180"/>
      </w:pPr>
    </w:lvl>
    <w:lvl w:ilvl="3">
      <w:start w:val="1"/>
      <w:numFmt w:val="decimal"/>
      <w:lvlText w:val="%4."/>
      <w:lvlJc w:val="left"/>
      <w:pPr>
        <w:ind w:left="2995" w:hanging="360"/>
      </w:pPr>
    </w:lvl>
    <w:lvl w:ilvl="4">
      <w:start w:val="1"/>
      <w:numFmt w:val="lowerLetter"/>
      <w:lvlText w:val="%5."/>
      <w:lvlJc w:val="left"/>
      <w:pPr>
        <w:ind w:left="3715" w:hanging="360"/>
      </w:pPr>
    </w:lvl>
    <w:lvl w:ilvl="5">
      <w:start w:val="1"/>
      <w:numFmt w:val="lowerRoman"/>
      <w:lvlText w:val="%6."/>
      <w:lvlJc w:val="right"/>
      <w:pPr>
        <w:ind w:left="4435" w:hanging="180"/>
      </w:pPr>
    </w:lvl>
    <w:lvl w:ilvl="6">
      <w:start w:val="1"/>
      <w:numFmt w:val="decimal"/>
      <w:lvlText w:val="%7."/>
      <w:lvlJc w:val="left"/>
      <w:pPr>
        <w:ind w:left="5155" w:hanging="360"/>
      </w:pPr>
    </w:lvl>
    <w:lvl w:ilvl="7">
      <w:start w:val="1"/>
      <w:numFmt w:val="lowerLetter"/>
      <w:lvlText w:val="%8."/>
      <w:lvlJc w:val="left"/>
      <w:pPr>
        <w:ind w:left="5875" w:hanging="360"/>
      </w:pPr>
    </w:lvl>
    <w:lvl w:ilvl="8">
      <w:start w:val="1"/>
      <w:numFmt w:val="lowerRoman"/>
      <w:lvlText w:val="%9."/>
      <w:lvlJc w:val="right"/>
      <w:pPr>
        <w:ind w:left="6595" w:hanging="180"/>
      </w:pPr>
    </w:lvl>
  </w:abstractNum>
  <w:abstractNum w:abstractNumId="3" w15:restartNumberingAfterBreak="0">
    <w:nsid w:val="14B64499"/>
    <w:multiLevelType w:val="hybridMultilevel"/>
    <w:tmpl w:val="1E7613A4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DEF028BC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63978"/>
    <w:multiLevelType w:val="multilevel"/>
    <w:tmpl w:val="012A01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804C73"/>
    <w:multiLevelType w:val="hybridMultilevel"/>
    <w:tmpl w:val="E138A9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9277CA"/>
    <w:multiLevelType w:val="multilevel"/>
    <w:tmpl w:val="BF2472A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3E5ED9"/>
    <w:multiLevelType w:val="hybridMultilevel"/>
    <w:tmpl w:val="9AD2D332"/>
    <w:lvl w:ilvl="0" w:tplc="16481EC4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60" w:hanging="360"/>
      </w:pPr>
    </w:lvl>
    <w:lvl w:ilvl="2" w:tplc="3809001B" w:tentative="1">
      <w:start w:val="1"/>
      <w:numFmt w:val="lowerRoman"/>
      <w:lvlText w:val="%3."/>
      <w:lvlJc w:val="right"/>
      <w:pPr>
        <w:ind w:left="1880" w:hanging="180"/>
      </w:pPr>
    </w:lvl>
    <w:lvl w:ilvl="3" w:tplc="3809000F" w:tentative="1">
      <w:start w:val="1"/>
      <w:numFmt w:val="decimal"/>
      <w:lvlText w:val="%4."/>
      <w:lvlJc w:val="left"/>
      <w:pPr>
        <w:ind w:left="2600" w:hanging="360"/>
      </w:pPr>
    </w:lvl>
    <w:lvl w:ilvl="4" w:tplc="38090019" w:tentative="1">
      <w:start w:val="1"/>
      <w:numFmt w:val="lowerLetter"/>
      <w:lvlText w:val="%5."/>
      <w:lvlJc w:val="left"/>
      <w:pPr>
        <w:ind w:left="3320" w:hanging="360"/>
      </w:pPr>
    </w:lvl>
    <w:lvl w:ilvl="5" w:tplc="3809001B" w:tentative="1">
      <w:start w:val="1"/>
      <w:numFmt w:val="lowerRoman"/>
      <w:lvlText w:val="%6."/>
      <w:lvlJc w:val="right"/>
      <w:pPr>
        <w:ind w:left="4040" w:hanging="180"/>
      </w:pPr>
    </w:lvl>
    <w:lvl w:ilvl="6" w:tplc="3809000F" w:tentative="1">
      <w:start w:val="1"/>
      <w:numFmt w:val="decimal"/>
      <w:lvlText w:val="%7."/>
      <w:lvlJc w:val="left"/>
      <w:pPr>
        <w:ind w:left="4760" w:hanging="360"/>
      </w:pPr>
    </w:lvl>
    <w:lvl w:ilvl="7" w:tplc="38090019" w:tentative="1">
      <w:start w:val="1"/>
      <w:numFmt w:val="lowerLetter"/>
      <w:lvlText w:val="%8."/>
      <w:lvlJc w:val="left"/>
      <w:pPr>
        <w:ind w:left="5480" w:hanging="360"/>
      </w:pPr>
    </w:lvl>
    <w:lvl w:ilvl="8" w:tplc="38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8" w15:restartNumberingAfterBreak="0">
    <w:nsid w:val="23511B14"/>
    <w:multiLevelType w:val="hybridMultilevel"/>
    <w:tmpl w:val="FD9E2DB8"/>
    <w:lvl w:ilvl="0" w:tplc="A2BC8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0422458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8B28EE"/>
    <w:multiLevelType w:val="multilevel"/>
    <w:tmpl w:val="BFB896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4D66E09"/>
    <w:multiLevelType w:val="multilevel"/>
    <w:tmpl w:val="4D8EA01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i w:val="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1" w15:restartNumberingAfterBreak="0">
    <w:nsid w:val="271D45D1"/>
    <w:multiLevelType w:val="multilevel"/>
    <w:tmpl w:val="56F42C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29C93B74"/>
    <w:multiLevelType w:val="multilevel"/>
    <w:tmpl w:val="7F1A83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E8A2A5F"/>
    <w:multiLevelType w:val="hybridMultilevel"/>
    <w:tmpl w:val="5EDA5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C5B2B"/>
    <w:multiLevelType w:val="hybridMultilevel"/>
    <w:tmpl w:val="4FA6F48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0F">
      <w:start w:val="1"/>
      <w:numFmt w:val="decimal"/>
      <w:lvlText w:val="%2."/>
      <w:lvlJc w:val="left"/>
      <w:pPr>
        <w:ind w:left="3621" w:hanging="360"/>
      </w:pPr>
      <w:rPr>
        <w:rFonts w:hint="default"/>
      </w:rPr>
    </w:lvl>
    <w:lvl w:ilvl="2" w:tplc="251E5510">
      <w:start w:val="1"/>
      <w:numFmt w:val="upperLetter"/>
      <w:lvlText w:val="%3."/>
      <w:lvlJc w:val="left"/>
      <w:pPr>
        <w:ind w:left="262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F993316"/>
    <w:multiLevelType w:val="multilevel"/>
    <w:tmpl w:val="E02A6DDE"/>
    <w:lvl w:ilvl="0">
      <w:start w:val="3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32104C2A"/>
    <w:multiLevelType w:val="multilevel"/>
    <w:tmpl w:val="83DE85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32F80840"/>
    <w:multiLevelType w:val="multilevel"/>
    <w:tmpl w:val="7EA4D0E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4E74B0B"/>
    <w:multiLevelType w:val="multilevel"/>
    <w:tmpl w:val="6D6C31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AF7D89"/>
    <w:multiLevelType w:val="hybridMultilevel"/>
    <w:tmpl w:val="B4B627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36D64"/>
    <w:multiLevelType w:val="multilevel"/>
    <w:tmpl w:val="B060CAF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072186B"/>
    <w:multiLevelType w:val="multilevel"/>
    <w:tmpl w:val="A8FEAAD8"/>
    <w:lvl w:ilvl="0">
      <w:start w:val="1"/>
      <w:numFmt w:val="decimal"/>
      <w:lvlText w:val="%1."/>
      <w:lvlJc w:val="left"/>
      <w:pPr>
        <w:ind w:left="475" w:hanging="360"/>
      </w:pPr>
      <w:rPr>
        <w:rFonts w:ascii="Avenir" w:eastAsia="Avenir" w:hAnsi="Avenir" w:cs="Avenir" w:hint="default"/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195" w:hanging="360"/>
      </w:pPr>
      <w:rPr>
        <w:rFonts w:hint="default"/>
        <w:sz w:val="24"/>
        <w:szCs w:val="24"/>
      </w:rPr>
    </w:lvl>
    <w:lvl w:ilvl="2">
      <w:start w:val="1"/>
      <w:numFmt w:val="lowerRoman"/>
      <w:lvlText w:val="%3."/>
      <w:lvlJc w:val="right"/>
      <w:pPr>
        <w:ind w:left="191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35" w:hanging="360"/>
      </w:pPr>
      <w:rPr>
        <w:rFonts w:hint="default"/>
        <w:sz w:val="24"/>
      </w:rPr>
    </w:lvl>
    <w:lvl w:ilvl="4">
      <w:start w:val="1"/>
      <w:numFmt w:val="lowerLetter"/>
      <w:lvlText w:val="%5."/>
      <w:lvlJc w:val="left"/>
      <w:pPr>
        <w:ind w:left="335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7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1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35" w:hanging="180"/>
      </w:pPr>
      <w:rPr>
        <w:rFonts w:hint="default"/>
      </w:rPr>
    </w:lvl>
  </w:abstractNum>
  <w:abstractNum w:abstractNumId="22" w15:restartNumberingAfterBreak="0">
    <w:nsid w:val="45BF7821"/>
    <w:multiLevelType w:val="hybridMultilevel"/>
    <w:tmpl w:val="E840A4E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414DF5"/>
    <w:multiLevelType w:val="hybridMultilevel"/>
    <w:tmpl w:val="1CB6B1A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F68A48">
      <w:numFmt w:val="bullet"/>
      <w:lvlText w:val="•"/>
      <w:lvlJc w:val="left"/>
      <w:pPr>
        <w:ind w:left="1800" w:hanging="720"/>
      </w:pPr>
      <w:rPr>
        <w:rFonts w:ascii="Avenir Next LT Pro" w:eastAsiaTheme="minorEastAsia" w:hAnsi="Avenir Next LT Pro" w:cs="Times New Roman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C6FF8"/>
    <w:multiLevelType w:val="multilevel"/>
    <w:tmpl w:val="D39A4178"/>
    <w:lvl w:ilvl="0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0" w:hanging="1800"/>
      </w:pPr>
      <w:rPr>
        <w:rFonts w:hint="default"/>
      </w:rPr>
    </w:lvl>
  </w:abstractNum>
  <w:abstractNum w:abstractNumId="25" w15:restartNumberingAfterBreak="0">
    <w:nsid w:val="4A056C7C"/>
    <w:multiLevelType w:val="hybridMultilevel"/>
    <w:tmpl w:val="4746A37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965580"/>
    <w:multiLevelType w:val="hybridMultilevel"/>
    <w:tmpl w:val="BB729108"/>
    <w:lvl w:ilvl="0" w:tplc="702002E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3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3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7" w15:restartNumberingAfterBreak="0">
    <w:nsid w:val="4F314197"/>
    <w:multiLevelType w:val="hybridMultilevel"/>
    <w:tmpl w:val="F746E22C"/>
    <w:lvl w:ilvl="0" w:tplc="0421000F">
      <w:start w:val="1"/>
      <w:numFmt w:val="decimal"/>
      <w:lvlText w:val="%1."/>
      <w:lvlJc w:val="left"/>
      <w:pPr>
        <w:ind w:left="1789" w:hanging="360"/>
      </w:pPr>
    </w:lvl>
    <w:lvl w:ilvl="1" w:tplc="04210019" w:tentative="1">
      <w:start w:val="1"/>
      <w:numFmt w:val="lowerLetter"/>
      <w:lvlText w:val="%2."/>
      <w:lvlJc w:val="left"/>
      <w:pPr>
        <w:ind w:left="2509" w:hanging="360"/>
      </w:pPr>
    </w:lvl>
    <w:lvl w:ilvl="2" w:tplc="0421001B" w:tentative="1">
      <w:start w:val="1"/>
      <w:numFmt w:val="lowerRoman"/>
      <w:lvlText w:val="%3."/>
      <w:lvlJc w:val="right"/>
      <w:pPr>
        <w:ind w:left="3229" w:hanging="180"/>
      </w:pPr>
    </w:lvl>
    <w:lvl w:ilvl="3" w:tplc="0421000F" w:tentative="1">
      <w:start w:val="1"/>
      <w:numFmt w:val="decimal"/>
      <w:lvlText w:val="%4."/>
      <w:lvlJc w:val="left"/>
      <w:pPr>
        <w:ind w:left="3949" w:hanging="360"/>
      </w:pPr>
    </w:lvl>
    <w:lvl w:ilvl="4" w:tplc="04210019" w:tentative="1">
      <w:start w:val="1"/>
      <w:numFmt w:val="lowerLetter"/>
      <w:lvlText w:val="%5."/>
      <w:lvlJc w:val="left"/>
      <w:pPr>
        <w:ind w:left="4669" w:hanging="360"/>
      </w:pPr>
    </w:lvl>
    <w:lvl w:ilvl="5" w:tplc="0421001B" w:tentative="1">
      <w:start w:val="1"/>
      <w:numFmt w:val="lowerRoman"/>
      <w:lvlText w:val="%6."/>
      <w:lvlJc w:val="right"/>
      <w:pPr>
        <w:ind w:left="5389" w:hanging="180"/>
      </w:pPr>
    </w:lvl>
    <w:lvl w:ilvl="6" w:tplc="0421000F" w:tentative="1">
      <w:start w:val="1"/>
      <w:numFmt w:val="decimal"/>
      <w:lvlText w:val="%7."/>
      <w:lvlJc w:val="left"/>
      <w:pPr>
        <w:ind w:left="6109" w:hanging="360"/>
      </w:pPr>
    </w:lvl>
    <w:lvl w:ilvl="7" w:tplc="04210019" w:tentative="1">
      <w:start w:val="1"/>
      <w:numFmt w:val="lowerLetter"/>
      <w:lvlText w:val="%8."/>
      <w:lvlJc w:val="left"/>
      <w:pPr>
        <w:ind w:left="6829" w:hanging="360"/>
      </w:pPr>
    </w:lvl>
    <w:lvl w:ilvl="8" w:tplc="0421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8" w15:restartNumberingAfterBreak="0">
    <w:nsid w:val="4F790F79"/>
    <w:multiLevelType w:val="multilevel"/>
    <w:tmpl w:val="E6C6E03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51D74CF"/>
    <w:multiLevelType w:val="hybridMultilevel"/>
    <w:tmpl w:val="DE5CFC8C"/>
    <w:lvl w:ilvl="0" w:tplc="04090015">
      <w:start w:val="1"/>
      <w:numFmt w:val="upperLetter"/>
      <w:lvlText w:val="%1."/>
      <w:lvlJc w:val="left"/>
      <w:pPr>
        <w:ind w:left="2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0" w15:restartNumberingAfterBreak="0">
    <w:nsid w:val="55DF0809"/>
    <w:multiLevelType w:val="hybridMultilevel"/>
    <w:tmpl w:val="F5B48E2A"/>
    <w:lvl w:ilvl="0" w:tplc="58E272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64C700B"/>
    <w:multiLevelType w:val="multilevel"/>
    <w:tmpl w:val="F296F8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C0225F"/>
    <w:multiLevelType w:val="hybridMultilevel"/>
    <w:tmpl w:val="D0AC1292"/>
    <w:lvl w:ilvl="0" w:tplc="04090015">
      <w:start w:val="1"/>
      <w:numFmt w:val="upperLetter"/>
      <w:lvlText w:val="%1."/>
      <w:lvlJc w:val="left"/>
      <w:pPr>
        <w:ind w:left="6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A310C6"/>
    <w:multiLevelType w:val="hybridMultilevel"/>
    <w:tmpl w:val="DB5E5E34"/>
    <w:lvl w:ilvl="0" w:tplc="82B4B3E2">
      <w:start w:val="1"/>
      <w:numFmt w:val="decimal"/>
      <w:lvlText w:val="2.2.6.%1"/>
      <w:lvlJc w:val="left"/>
      <w:pPr>
        <w:ind w:left="2422" w:hanging="360"/>
      </w:pPr>
      <w:rPr>
        <w:rFonts w:cs="Times New Roman" w:hint="default"/>
      </w:rPr>
    </w:lvl>
    <w:lvl w:ilvl="1" w:tplc="43F2EA02">
      <w:start w:val="1"/>
      <w:numFmt w:val="decimal"/>
      <w:lvlText w:val="2.2.5.%2"/>
      <w:lvlJc w:val="left"/>
      <w:pPr>
        <w:ind w:left="3150" w:hanging="360"/>
      </w:pPr>
      <w:rPr>
        <w:rFonts w:cs="Times New Roman" w:hint="default"/>
      </w:rPr>
    </w:lvl>
    <w:lvl w:ilvl="2" w:tplc="39B65C58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04090011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B4A0026"/>
    <w:multiLevelType w:val="hybridMultilevel"/>
    <w:tmpl w:val="5EDA5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311A72"/>
    <w:multiLevelType w:val="multilevel"/>
    <w:tmpl w:val="70F4D3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D037618"/>
    <w:multiLevelType w:val="hybridMultilevel"/>
    <w:tmpl w:val="B95A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D2B12A5"/>
    <w:multiLevelType w:val="hybridMultilevel"/>
    <w:tmpl w:val="E3B8B900"/>
    <w:lvl w:ilvl="0" w:tplc="0421000F">
      <w:start w:val="1"/>
      <w:numFmt w:val="decimal"/>
      <w:lvlText w:val="%1."/>
      <w:lvlJc w:val="left"/>
      <w:pPr>
        <w:ind w:left="2007" w:hanging="360"/>
      </w:pPr>
    </w:lvl>
    <w:lvl w:ilvl="1" w:tplc="04210019" w:tentative="1">
      <w:start w:val="1"/>
      <w:numFmt w:val="lowerLetter"/>
      <w:lvlText w:val="%2."/>
      <w:lvlJc w:val="left"/>
      <w:pPr>
        <w:ind w:left="2727" w:hanging="360"/>
      </w:pPr>
    </w:lvl>
    <w:lvl w:ilvl="2" w:tplc="0421001B" w:tentative="1">
      <w:start w:val="1"/>
      <w:numFmt w:val="lowerRoman"/>
      <w:lvlText w:val="%3."/>
      <w:lvlJc w:val="right"/>
      <w:pPr>
        <w:ind w:left="3447" w:hanging="180"/>
      </w:pPr>
    </w:lvl>
    <w:lvl w:ilvl="3" w:tplc="0421000F" w:tentative="1">
      <w:start w:val="1"/>
      <w:numFmt w:val="decimal"/>
      <w:lvlText w:val="%4."/>
      <w:lvlJc w:val="left"/>
      <w:pPr>
        <w:ind w:left="4167" w:hanging="360"/>
      </w:pPr>
    </w:lvl>
    <w:lvl w:ilvl="4" w:tplc="04210019" w:tentative="1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8" w15:restartNumberingAfterBreak="0">
    <w:nsid w:val="5E635083"/>
    <w:multiLevelType w:val="multilevel"/>
    <w:tmpl w:val="E08277C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18333E9"/>
    <w:multiLevelType w:val="hybridMultilevel"/>
    <w:tmpl w:val="3FB8F780"/>
    <w:lvl w:ilvl="0" w:tplc="7DB29A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3A87B52"/>
    <w:multiLevelType w:val="multilevel"/>
    <w:tmpl w:val="D924CB80"/>
    <w:lvl w:ilvl="0">
      <w:start w:val="1"/>
      <w:numFmt w:val="lowerLetter"/>
      <w:lvlText w:val="%1."/>
      <w:lvlJc w:val="left"/>
      <w:pPr>
        <w:ind w:left="439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159" w:hanging="360"/>
      </w:pPr>
    </w:lvl>
    <w:lvl w:ilvl="2">
      <w:start w:val="1"/>
      <w:numFmt w:val="lowerRoman"/>
      <w:lvlText w:val="%3."/>
      <w:lvlJc w:val="right"/>
      <w:pPr>
        <w:ind w:left="1879" w:hanging="180"/>
      </w:pPr>
    </w:lvl>
    <w:lvl w:ilvl="3">
      <w:start w:val="1"/>
      <w:numFmt w:val="decimal"/>
      <w:lvlText w:val="%4."/>
      <w:lvlJc w:val="left"/>
      <w:pPr>
        <w:ind w:left="2599" w:hanging="360"/>
      </w:pPr>
    </w:lvl>
    <w:lvl w:ilvl="4">
      <w:start w:val="1"/>
      <w:numFmt w:val="lowerLetter"/>
      <w:lvlText w:val="%5."/>
      <w:lvlJc w:val="left"/>
      <w:pPr>
        <w:ind w:left="3319" w:hanging="360"/>
      </w:pPr>
    </w:lvl>
    <w:lvl w:ilvl="5">
      <w:start w:val="1"/>
      <w:numFmt w:val="lowerRoman"/>
      <w:lvlText w:val="%6."/>
      <w:lvlJc w:val="right"/>
      <w:pPr>
        <w:ind w:left="4039" w:hanging="180"/>
      </w:pPr>
    </w:lvl>
    <w:lvl w:ilvl="6">
      <w:start w:val="1"/>
      <w:numFmt w:val="decimal"/>
      <w:lvlText w:val="%7."/>
      <w:lvlJc w:val="left"/>
      <w:pPr>
        <w:ind w:left="4759" w:hanging="360"/>
      </w:pPr>
    </w:lvl>
    <w:lvl w:ilvl="7">
      <w:start w:val="1"/>
      <w:numFmt w:val="lowerLetter"/>
      <w:lvlText w:val="%8."/>
      <w:lvlJc w:val="left"/>
      <w:pPr>
        <w:ind w:left="5479" w:hanging="360"/>
      </w:pPr>
    </w:lvl>
    <w:lvl w:ilvl="8">
      <w:start w:val="1"/>
      <w:numFmt w:val="lowerRoman"/>
      <w:lvlText w:val="%9."/>
      <w:lvlJc w:val="right"/>
      <w:pPr>
        <w:ind w:left="6199" w:hanging="180"/>
      </w:pPr>
    </w:lvl>
  </w:abstractNum>
  <w:abstractNum w:abstractNumId="41" w15:restartNumberingAfterBreak="0">
    <w:nsid w:val="64782017"/>
    <w:multiLevelType w:val="hybridMultilevel"/>
    <w:tmpl w:val="078CC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2C6ED3"/>
    <w:multiLevelType w:val="hybridMultilevel"/>
    <w:tmpl w:val="71F40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073074"/>
    <w:multiLevelType w:val="multilevel"/>
    <w:tmpl w:val="B7B2C1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712E476F"/>
    <w:multiLevelType w:val="hybridMultilevel"/>
    <w:tmpl w:val="5D5AD71A"/>
    <w:lvl w:ilvl="0" w:tplc="04210011">
      <w:start w:val="1"/>
      <w:numFmt w:val="decimal"/>
      <w:lvlText w:val="%1)"/>
      <w:lvlJc w:val="left"/>
      <w:pPr>
        <w:ind w:left="1287" w:hanging="360"/>
      </w:pPr>
    </w:lvl>
    <w:lvl w:ilvl="1" w:tplc="0421000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5A3C4274">
      <w:start w:val="1"/>
      <w:numFmt w:val="upperLetter"/>
      <w:lvlText w:val="%3."/>
      <w:lvlJc w:val="left"/>
      <w:pPr>
        <w:ind w:left="2907" w:hanging="360"/>
      </w:pPr>
      <w:rPr>
        <w:rFonts w:hint="default"/>
        <w:b/>
      </w:rPr>
    </w:lvl>
    <w:lvl w:ilvl="3" w:tplc="1690D62E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 w:tplc="534271CA">
      <w:start w:val="3"/>
      <w:numFmt w:val="lowerLetter"/>
      <w:lvlText w:val="%5."/>
      <w:lvlJc w:val="left"/>
      <w:pPr>
        <w:ind w:left="4167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6489F"/>
    <w:multiLevelType w:val="multilevel"/>
    <w:tmpl w:val="8A02FD8E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17807191">
    <w:abstractNumId w:val="14"/>
  </w:num>
  <w:num w:numId="2" w16cid:durableId="880172847">
    <w:abstractNumId w:val="31"/>
  </w:num>
  <w:num w:numId="3" w16cid:durableId="1823086345">
    <w:abstractNumId w:val="9"/>
  </w:num>
  <w:num w:numId="4" w16cid:durableId="353726590">
    <w:abstractNumId w:val="29"/>
  </w:num>
  <w:num w:numId="5" w16cid:durableId="179666695">
    <w:abstractNumId w:val="41"/>
  </w:num>
  <w:num w:numId="6" w16cid:durableId="718895908">
    <w:abstractNumId w:val="42"/>
  </w:num>
  <w:num w:numId="7" w16cid:durableId="1997684403">
    <w:abstractNumId w:val="13"/>
  </w:num>
  <w:num w:numId="8" w16cid:durableId="589657712">
    <w:abstractNumId w:val="32"/>
  </w:num>
  <w:num w:numId="9" w16cid:durableId="1959292246">
    <w:abstractNumId w:val="12"/>
  </w:num>
  <w:num w:numId="10" w16cid:durableId="381515325">
    <w:abstractNumId w:val="11"/>
  </w:num>
  <w:num w:numId="11" w16cid:durableId="1371153985">
    <w:abstractNumId w:val="0"/>
  </w:num>
  <w:num w:numId="12" w16cid:durableId="1480224052">
    <w:abstractNumId w:val="3"/>
  </w:num>
  <w:num w:numId="13" w16cid:durableId="650259258">
    <w:abstractNumId w:val="44"/>
  </w:num>
  <w:num w:numId="14" w16cid:durableId="1235971949">
    <w:abstractNumId w:val="18"/>
  </w:num>
  <w:num w:numId="15" w16cid:durableId="133716797">
    <w:abstractNumId w:val="4"/>
  </w:num>
  <w:num w:numId="16" w16cid:durableId="767044786">
    <w:abstractNumId w:val="22"/>
  </w:num>
  <w:num w:numId="17" w16cid:durableId="228464038">
    <w:abstractNumId w:val="34"/>
  </w:num>
  <w:num w:numId="18" w16cid:durableId="1436556217">
    <w:abstractNumId w:val="16"/>
  </w:num>
  <w:num w:numId="19" w16cid:durableId="395739110">
    <w:abstractNumId w:val="43"/>
  </w:num>
  <w:num w:numId="20" w16cid:durableId="176427727">
    <w:abstractNumId w:val="27"/>
  </w:num>
  <w:num w:numId="21" w16cid:durableId="46685886">
    <w:abstractNumId w:val="8"/>
  </w:num>
  <w:num w:numId="22" w16cid:durableId="451559186">
    <w:abstractNumId w:val="10"/>
  </w:num>
  <w:num w:numId="23" w16cid:durableId="1714229472">
    <w:abstractNumId w:val="36"/>
  </w:num>
  <w:num w:numId="24" w16cid:durableId="1721200293">
    <w:abstractNumId w:val="19"/>
  </w:num>
  <w:num w:numId="25" w16cid:durableId="1813599538">
    <w:abstractNumId w:val="38"/>
  </w:num>
  <w:num w:numId="26" w16cid:durableId="1202595094">
    <w:abstractNumId w:val="20"/>
  </w:num>
  <w:num w:numId="27" w16cid:durableId="105933331">
    <w:abstractNumId w:val="35"/>
  </w:num>
  <w:num w:numId="28" w16cid:durableId="315304592">
    <w:abstractNumId w:val="33"/>
  </w:num>
  <w:num w:numId="29" w16cid:durableId="1453279593">
    <w:abstractNumId w:val="1"/>
  </w:num>
  <w:num w:numId="30" w16cid:durableId="1386762408">
    <w:abstractNumId w:val="26"/>
  </w:num>
  <w:num w:numId="31" w16cid:durableId="310256840">
    <w:abstractNumId w:val="15"/>
  </w:num>
  <w:num w:numId="32" w16cid:durableId="590283363">
    <w:abstractNumId w:val="5"/>
  </w:num>
  <w:num w:numId="33" w16cid:durableId="497696445">
    <w:abstractNumId w:val="28"/>
  </w:num>
  <w:num w:numId="34" w16cid:durableId="1716655495">
    <w:abstractNumId w:val="45"/>
  </w:num>
  <w:num w:numId="35" w16cid:durableId="854611809">
    <w:abstractNumId w:val="6"/>
  </w:num>
  <w:num w:numId="36" w16cid:durableId="748305127">
    <w:abstractNumId w:val="17"/>
  </w:num>
  <w:num w:numId="37" w16cid:durableId="1531912197">
    <w:abstractNumId w:val="39"/>
  </w:num>
  <w:num w:numId="38" w16cid:durableId="655719974">
    <w:abstractNumId w:val="30"/>
  </w:num>
  <w:num w:numId="39" w16cid:durableId="775709022">
    <w:abstractNumId w:val="37"/>
  </w:num>
  <w:num w:numId="40" w16cid:durableId="2067797550">
    <w:abstractNumId w:val="23"/>
  </w:num>
  <w:num w:numId="41" w16cid:durableId="361058197">
    <w:abstractNumId w:val="25"/>
  </w:num>
  <w:num w:numId="42" w16cid:durableId="565532299">
    <w:abstractNumId w:val="24"/>
  </w:num>
  <w:num w:numId="43" w16cid:durableId="1608268372">
    <w:abstractNumId w:val="40"/>
  </w:num>
  <w:num w:numId="44" w16cid:durableId="1610889511">
    <w:abstractNumId w:val="7"/>
  </w:num>
  <w:num w:numId="45" w16cid:durableId="487601954">
    <w:abstractNumId w:val="21"/>
  </w:num>
  <w:num w:numId="46" w16cid:durableId="678117382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C31"/>
    <w:rsid w:val="0000234F"/>
    <w:rsid w:val="000111EC"/>
    <w:rsid w:val="00013061"/>
    <w:rsid w:val="00023B36"/>
    <w:rsid w:val="00026CFB"/>
    <w:rsid w:val="00030F8E"/>
    <w:rsid w:val="00036EA8"/>
    <w:rsid w:val="000506BA"/>
    <w:rsid w:val="00050A9D"/>
    <w:rsid w:val="00055C31"/>
    <w:rsid w:val="000600F1"/>
    <w:rsid w:val="00060105"/>
    <w:rsid w:val="00060610"/>
    <w:rsid w:val="00060C26"/>
    <w:rsid w:val="00077710"/>
    <w:rsid w:val="0008129E"/>
    <w:rsid w:val="0008423B"/>
    <w:rsid w:val="000911C0"/>
    <w:rsid w:val="0009245E"/>
    <w:rsid w:val="000933FF"/>
    <w:rsid w:val="00094DB5"/>
    <w:rsid w:val="000951AC"/>
    <w:rsid w:val="00096921"/>
    <w:rsid w:val="000A03D5"/>
    <w:rsid w:val="000A253D"/>
    <w:rsid w:val="000A7390"/>
    <w:rsid w:val="000A7BD3"/>
    <w:rsid w:val="000B07A8"/>
    <w:rsid w:val="000B2BBD"/>
    <w:rsid w:val="000B31A2"/>
    <w:rsid w:val="000B496F"/>
    <w:rsid w:val="000B546A"/>
    <w:rsid w:val="000B6194"/>
    <w:rsid w:val="000B6D7B"/>
    <w:rsid w:val="000C047C"/>
    <w:rsid w:val="000C2D35"/>
    <w:rsid w:val="000E013F"/>
    <w:rsid w:val="000F0253"/>
    <w:rsid w:val="000F08BC"/>
    <w:rsid w:val="001010C3"/>
    <w:rsid w:val="001102EC"/>
    <w:rsid w:val="00114286"/>
    <w:rsid w:val="0011794C"/>
    <w:rsid w:val="001265AA"/>
    <w:rsid w:val="00126F87"/>
    <w:rsid w:val="0012791E"/>
    <w:rsid w:val="0013224F"/>
    <w:rsid w:val="00144696"/>
    <w:rsid w:val="0015165F"/>
    <w:rsid w:val="00151EC4"/>
    <w:rsid w:val="001539E5"/>
    <w:rsid w:val="00157791"/>
    <w:rsid w:val="0016226C"/>
    <w:rsid w:val="00170223"/>
    <w:rsid w:val="00182FCE"/>
    <w:rsid w:val="0018623D"/>
    <w:rsid w:val="001A7FC7"/>
    <w:rsid w:val="001C0F69"/>
    <w:rsid w:val="001C18FB"/>
    <w:rsid w:val="001C1D31"/>
    <w:rsid w:val="001C41AD"/>
    <w:rsid w:val="001D3C09"/>
    <w:rsid w:val="001D490E"/>
    <w:rsid w:val="001D4A0A"/>
    <w:rsid w:val="001F125C"/>
    <w:rsid w:val="001F7949"/>
    <w:rsid w:val="002051F9"/>
    <w:rsid w:val="00207A0D"/>
    <w:rsid w:val="00210829"/>
    <w:rsid w:val="00223EF6"/>
    <w:rsid w:val="002245B2"/>
    <w:rsid w:val="00224E16"/>
    <w:rsid w:val="00235D85"/>
    <w:rsid w:val="00236687"/>
    <w:rsid w:val="002407CB"/>
    <w:rsid w:val="0024254C"/>
    <w:rsid w:val="002429DF"/>
    <w:rsid w:val="0024313F"/>
    <w:rsid w:val="002437AD"/>
    <w:rsid w:val="002507A4"/>
    <w:rsid w:val="002522A8"/>
    <w:rsid w:val="00253395"/>
    <w:rsid w:val="002535E0"/>
    <w:rsid w:val="0025559A"/>
    <w:rsid w:val="0029043E"/>
    <w:rsid w:val="00290CA3"/>
    <w:rsid w:val="00292C8F"/>
    <w:rsid w:val="00294347"/>
    <w:rsid w:val="00294353"/>
    <w:rsid w:val="002955D1"/>
    <w:rsid w:val="002968D7"/>
    <w:rsid w:val="00296A48"/>
    <w:rsid w:val="002A27B5"/>
    <w:rsid w:val="002A3E14"/>
    <w:rsid w:val="002B618F"/>
    <w:rsid w:val="002C058F"/>
    <w:rsid w:val="002C2DD0"/>
    <w:rsid w:val="002C63F5"/>
    <w:rsid w:val="002D0711"/>
    <w:rsid w:val="002E5862"/>
    <w:rsid w:val="002E75D8"/>
    <w:rsid w:val="002F1D0A"/>
    <w:rsid w:val="002F25EA"/>
    <w:rsid w:val="002F2D35"/>
    <w:rsid w:val="002F4CEC"/>
    <w:rsid w:val="002F4DF4"/>
    <w:rsid w:val="0030798C"/>
    <w:rsid w:val="003116D9"/>
    <w:rsid w:val="00311DBE"/>
    <w:rsid w:val="00312D49"/>
    <w:rsid w:val="00315F2A"/>
    <w:rsid w:val="0032611B"/>
    <w:rsid w:val="00326E1B"/>
    <w:rsid w:val="003300E8"/>
    <w:rsid w:val="00334008"/>
    <w:rsid w:val="0033661E"/>
    <w:rsid w:val="00336826"/>
    <w:rsid w:val="00340B5F"/>
    <w:rsid w:val="00342B46"/>
    <w:rsid w:val="0035106E"/>
    <w:rsid w:val="0035202B"/>
    <w:rsid w:val="003533DE"/>
    <w:rsid w:val="00355C62"/>
    <w:rsid w:val="003571D1"/>
    <w:rsid w:val="00363FD6"/>
    <w:rsid w:val="0037212A"/>
    <w:rsid w:val="00373262"/>
    <w:rsid w:val="00373FBE"/>
    <w:rsid w:val="003753D4"/>
    <w:rsid w:val="00377497"/>
    <w:rsid w:val="00384BB8"/>
    <w:rsid w:val="003A27DB"/>
    <w:rsid w:val="003A50EF"/>
    <w:rsid w:val="003A789C"/>
    <w:rsid w:val="003B5C57"/>
    <w:rsid w:val="003C0501"/>
    <w:rsid w:val="003C3028"/>
    <w:rsid w:val="003C3414"/>
    <w:rsid w:val="003E0FEA"/>
    <w:rsid w:val="003E7CF9"/>
    <w:rsid w:val="003F4F4E"/>
    <w:rsid w:val="00404033"/>
    <w:rsid w:val="004101AB"/>
    <w:rsid w:val="004134E2"/>
    <w:rsid w:val="00416DD4"/>
    <w:rsid w:val="00425436"/>
    <w:rsid w:val="00427F61"/>
    <w:rsid w:val="00430C84"/>
    <w:rsid w:val="0044601E"/>
    <w:rsid w:val="004501C7"/>
    <w:rsid w:val="0045791E"/>
    <w:rsid w:val="00465077"/>
    <w:rsid w:val="0046662B"/>
    <w:rsid w:val="00474AA1"/>
    <w:rsid w:val="00475003"/>
    <w:rsid w:val="00475250"/>
    <w:rsid w:val="00480D1E"/>
    <w:rsid w:val="00483562"/>
    <w:rsid w:val="00490286"/>
    <w:rsid w:val="004921D1"/>
    <w:rsid w:val="0049261E"/>
    <w:rsid w:val="004A2B6D"/>
    <w:rsid w:val="004A3893"/>
    <w:rsid w:val="004A703E"/>
    <w:rsid w:val="004A7B2A"/>
    <w:rsid w:val="004B0AC5"/>
    <w:rsid w:val="004B2F97"/>
    <w:rsid w:val="004C41C8"/>
    <w:rsid w:val="004C739B"/>
    <w:rsid w:val="004C748B"/>
    <w:rsid w:val="004D1766"/>
    <w:rsid w:val="004D43AB"/>
    <w:rsid w:val="004D69B1"/>
    <w:rsid w:val="004D7F04"/>
    <w:rsid w:val="004E14C2"/>
    <w:rsid w:val="004E3CE4"/>
    <w:rsid w:val="004F00CA"/>
    <w:rsid w:val="004F09BF"/>
    <w:rsid w:val="0050461D"/>
    <w:rsid w:val="005123B2"/>
    <w:rsid w:val="00522006"/>
    <w:rsid w:val="00530482"/>
    <w:rsid w:val="005350E4"/>
    <w:rsid w:val="005358D0"/>
    <w:rsid w:val="005417D0"/>
    <w:rsid w:val="005422FE"/>
    <w:rsid w:val="00557511"/>
    <w:rsid w:val="00565777"/>
    <w:rsid w:val="00567B93"/>
    <w:rsid w:val="00571DD7"/>
    <w:rsid w:val="005730D9"/>
    <w:rsid w:val="00574DF7"/>
    <w:rsid w:val="00574F98"/>
    <w:rsid w:val="0057625A"/>
    <w:rsid w:val="00576680"/>
    <w:rsid w:val="00576989"/>
    <w:rsid w:val="00593507"/>
    <w:rsid w:val="005A0C25"/>
    <w:rsid w:val="005A26A4"/>
    <w:rsid w:val="005A38AC"/>
    <w:rsid w:val="005A525C"/>
    <w:rsid w:val="005A5D20"/>
    <w:rsid w:val="005A7223"/>
    <w:rsid w:val="005B0C3D"/>
    <w:rsid w:val="005C2E06"/>
    <w:rsid w:val="005C5BB6"/>
    <w:rsid w:val="005C7404"/>
    <w:rsid w:val="005D2410"/>
    <w:rsid w:val="005E2F17"/>
    <w:rsid w:val="005E4996"/>
    <w:rsid w:val="005F4D37"/>
    <w:rsid w:val="005F51A6"/>
    <w:rsid w:val="005F6361"/>
    <w:rsid w:val="006004EF"/>
    <w:rsid w:val="00601921"/>
    <w:rsid w:val="006039D4"/>
    <w:rsid w:val="00603D56"/>
    <w:rsid w:val="006043EF"/>
    <w:rsid w:val="00621E4D"/>
    <w:rsid w:val="00627C49"/>
    <w:rsid w:val="0063184F"/>
    <w:rsid w:val="006438F2"/>
    <w:rsid w:val="00643F51"/>
    <w:rsid w:val="006456A0"/>
    <w:rsid w:val="006478EA"/>
    <w:rsid w:val="00650498"/>
    <w:rsid w:val="00654702"/>
    <w:rsid w:val="0066185D"/>
    <w:rsid w:val="006633BF"/>
    <w:rsid w:val="006635DE"/>
    <w:rsid w:val="00675821"/>
    <w:rsid w:val="00680593"/>
    <w:rsid w:val="006815A4"/>
    <w:rsid w:val="00681671"/>
    <w:rsid w:val="00682738"/>
    <w:rsid w:val="006832C7"/>
    <w:rsid w:val="00684929"/>
    <w:rsid w:val="00684DFC"/>
    <w:rsid w:val="00686B40"/>
    <w:rsid w:val="00692DB9"/>
    <w:rsid w:val="00694A22"/>
    <w:rsid w:val="00694F59"/>
    <w:rsid w:val="00697488"/>
    <w:rsid w:val="006A41EF"/>
    <w:rsid w:val="006A4545"/>
    <w:rsid w:val="006A4850"/>
    <w:rsid w:val="006B065C"/>
    <w:rsid w:val="006D32B5"/>
    <w:rsid w:val="006D6104"/>
    <w:rsid w:val="006E235F"/>
    <w:rsid w:val="006E481C"/>
    <w:rsid w:val="006F42A5"/>
    <w:rsid w:val="00703E7B"/>
    <w:rsid w:val="00705F87"/>
    <w:rsid w:val="007141E5"/>
    <w:rsid w:val="007152A1"/>
    <w:rsid w:val="00723CFE"/>
    <w:rsid w:val="0072417C"/>
    <w:rsid w:val="00730BCB"/>
    <w:rsid w:val="00732C23"/>
    <w:rsid w:val="00737065"/>
    <w:rsid w:val="00745899"/>
    <w:rsid w:val="00750671"/>
    <w:rsid w:val="00751AF1"/>
    <w:rsid w:val="00752311"/>
    <w:rsid w:val="00756D02"/>
    <w:rsid w:val="00761474"/>
    <w:rsid w:val="00762DBF"/>
    <w:rsid w:val="00766D53"/>
    <w:rsid w:val="00767F66"/>
    <w:rsid w:val="007834A7"/>
    <w:rsid w:val="007859C0"/>
    <w:rsid w:val="00794AED"/>
    <w:rsid w:val="007A0066"/>
    <w:rsid w:val="007A11B9"/>
    <w:rsid w:val="007A12D0"/>
    <w:rsid w:val="007A422C"/>
    <w:rsid w:val="007C28E9"/>
    <w:rsid w:val="007C4CE9"/>
    <w:rsid w:val="007C6565"/>
    <w:rsid w:val="007E2A76"/>
    <w:rsid w:val="007E4ECA"/>
    <w:rsid w:val="007F0237"/>
    <w:rsid w:val="007F54B9"/>
    <w:rsid w:val="0080014A"/>
    <w:rsid w:val="008070D1"/>
    <w:rsid w:val="00820F74"/>
    <w:rsid w:val="008249E8"/>
    <w:rsid w:val="00826868"/>
    <w:rsid w:val="00826D5E"/>
    <w:rsid w:val="00826DA7"/>
    <w:rsid w:val="00830F1E"/>
    <w:rsid w:val="00831B87"/>
    <w:rsid w:val="00832784"/>
    <w:rsid w:val="0083747D"/>
    <w:rsid w:val="00840C57"/>
    <w:rsid w:val="00843846"/>
    <w:rsid w:val="00852CCA"/>
    <w:rsid w:val="0087180B"/>
    <w:rsid w:val="0088516B"/>
    <w:rsid w:val="00894E9B"/>
    <w:rsid w:val="008960B5"/>
    <w:rsid w:val="008A343B"/>
    <w:rsid w:val="008A3577"/>
    <w:rsid w:val="008B261D"/>
    <w:rsid w:val="008B2D36"/>
    <w:rsid w:val="008C1B6C"/>
    <w:rsid w:val="008D12C9"/>
    <w:rsid w:val="008D1C7A"/>
    <w:rsid w:val="008E008C"/>
    <w:rsid w:val="008E29F3"/>
    <w:rsid w:val="008F0C97"/>
    <w:rsid w:val="008F2F6C"/>
    <w:rsid w:val="008F4255"/>
    <w:rsid w:val="008F7B28"/>
    <w:rsid w:val="00911899"/>
    <w:rsid w:val="00911AEE"/>
    <w:rsid w:val="00912F96"/>
    <w:rsid w:val="00917EF7"/>
    <w:rsid w:val="0092084A"/>
    <w:rsid w:val="00931ACF"/>
    <w:rsid w:val="009324F4"/>
    <w:rsid w:val="009330E4"/>
    <w:rsid w:val="00934299"/>
    <w:rsid w:val="00936047"/>
    <w:rsid w:val="00940339"/>
    <w:rsid w:val="00942B9B"/>
    <w:rsid w:val="009430AE"/>
    <w:rsid w:val="009505BD"/>
    <w:rsid w:val="00953378"/>
    <w:rsid w:val="00954EB8"/>
    <w:rsid w:val="00956DE8"/>
    <w:rsid w:val="00970CF1"/>
    <w:rsid w:val="0097143D"/>
    <w:rsid w:val="00974269"/>
    <w:rsid w:val="0097496B"/>
    <w:rsid w:val="00975180"/>
    <w:rsid w:val="0097715A"/>
    <w:rsid w:val="009813A1"/>
    <w:rsid w:val="00982F07"/>
    <w:rsid w:val="00986909"/>
    <w:rsid w:val="00986B72"/>
    <w:rsid w:val="00987867"/>
    <w:rsid w:val="00987DDA"/>
    <w:rsid w:val="00997F60"/>
    <w:rsid w:val="009A3CDC"/>
    <w:rsid w:val="009A5A48"/>
    <w:rsid w:val="009B0073"/>
    <w:rsid w:val="009B4A85"/>
    <w:rsid w:val="009C4D9D"/>
    <w:rsid w:val="009D6E40"/>
    <w:rsid w:val="009E4D6A"/>
    <w:rsid w:val="009E7F9F"/>
    <w:rsid w:val="009F28BD"/>
    <w:rsid w:val="009F5138"/>
    <w:rsid w:val="00A00777"/>
    <w:rsid w:val="00A10E2B"/>
    <w:rsid w:val="00A12DCB"/>
    <w:rsid w:val="00A13F80"/>
    <w:rsid w:val="00A16D96"/>
    <w:rsid w:val="00A2603E"/>
    <w:rsid w:val="00A34AD5"/>
    <w:rsid w:val="00A3628E"/>
    <w:rsid w:val="00A37885"/>
    <w:rsid w:val="00A5013C"/>
    <w:rsid w:val="00A50E1D"/>
    <w:rsid w:val="00A50E4F"/>
    <w:rsid w:val="00A60257"/>
    <w:rsid w:val="00A604F3"/>
    <w:rsid w:val="00A61DC2"/>
    <w:rsid w:val="00A63699"/>
    <w:rsid w:val="00A642EE"/>
    <w:rsid w:val="00A71A0F"/>
    <w:rsid w:val="00A745B3"/>
    <w:rsid w:val="00A75E14"/>
    <w:rsid w:val="00A770DA"/>
    <w:rsid w:val="00A84977"/>
    <w:rsid w:val="00A84BA2"/>
    <w:rsid w:val="00A86588"/>
    <w:rsid w:val="00A90B86"/>
    <w:rsid w:val="00A938B0"/>
    <w:rsid w:val="00A94E09"/>
    <w:rsid w:val="00A96B97"/>
    <w:rsid w:val="00AA0592"/>
    <w:rsid w:val="00AA1332"/>
    <w:rsid w:val="00AA1880"/>
    <w:rsid w:val="00AB08FA"/>
    <w:rsid w:val="00AB329B"/>
    <w:rsid w:val="00AB7591"/>
    <w:rsid w:val="00AC21D2"/>
    <w:rsid w:val="00AC24B4"/>
    <w:rsid w:val="00AC3C93"/>
    <w:rsid w:val="00AE6CA9"/>
    <w:rsid w:val="00AF2C7B"/>
    <w:rsid w:val="00AF44FB"/>
    <w:rsid w:val="00AF68C7"/>
    <w:rsid w:val="00AF7B59"/>
    <w:rsid w:val="00B0006E"/>
    <w:rsid w:val="00B02B8E"/>
    <w:rsid w:val="00B05F40"/>
    <w:rsid w:val="00B06060"/>
    <w:rsid w:val="00B06C0A"/>
    <w:rsid w:val="00B14AE0"/>
    <w:rsid w:val="00B17348"/>
    <w:rsid w:val="00B2573E"/>
    <w:rsid w:val="00B302F1"/>
    <w:rsid w:val="00B406F4"/>
    <w:rsid w:val="00B53F00"/>
    <w:rsid w:val="00B56A68"/>
    <w:rsid w:val="00B67637"/>
    <w:rsid w:val="00B82E16"/>
    <w:rsid w:val="00B830CB"/>
    <w:rsid w:val="00B908CE"/>
    <w:rsid w:val="00B92002"/>
    <w:rsid w:val="00B94582"/>
    <w:rsid w:val="00B94EB8"/>
    <w:rsid w:val="00BA4726"/>
    <w:rsid w:val="00BB2B87"/>
    <w:rsid w:val="00BB2EA5"/>
    <w:rsid w:val="00BB68EA"/>
    <w:rsid w:val="00BC1D8D"/>
    <w:rsid w:val="00BD168D"/>
    <w:rsid w:val="00BD4388"/>
    <w:rsid w:val="00BE21BF"/>
    <w:rsid w:val="00BE56D0"/>
    <w:rsid w:val="00BF4EC9"/>
    <w:rsid w:val="00C0226B"/>
    <w:rsid w:val="00C05CA9"/>
    <w:rsid w:val="00C1150A"/>
    <w:rsid w:val="00C261EC"/>
    <w:rsid w:val="00C31D9C"/>
    <w:rsid w:val="00C31E07"/>
    <w:rsid w:val="00C44C2B"/>
    <w:rsid w:val="00C4630F"/>
    <w:rsid w:val="00C50DA3"/>
    <w:rsid w:val="00C545D2"/>
    <w:rsid w:val="00C6070C"/>
    <w:rsid w:val="00C60BEC"/>
    <w:rsid w:val="00C615AD"/>
    <w:rsid w:val="00C61BD2"/>
    <w:rsid w:val="00C622B5"/>
    <w:rsid w:val="00C622CC"/>
    <w:rsid w:val="00C6342D"/>
    <w:rsid w:val="00C636B5"/>
    <w:rsid w:val="00C702BD"/>
    <w:rsid w:val="00C73648"/>
    <w:rsid w:val="00C76252"/>
    <w:rsid w:val="00C76B3D"/>
    <w:rsid w:val="00C831B1"/>
    <w:rsid w:val="00C91FB3"/>
    <w:rsid w:val="00C958EF"/>
    <w:rsid w:val="00C97454"/>
    <w:rsid w:val="00CA0CFE"/>
    <w:rsid w:val="00CA0D68"/>
    <w:rsid w:val="00CA573D"/>
    <w:rsid w:val="00CB0006"/>
    <w:rsid w:val="00CB1902"/>
    <w:rsid w:val="00CB22D7"/>
    <w:rsid w:val="00CC19A1"/>
    <w:rsid w:val="00CC382A"/>
    <w:rsid w:val="00CC6F2A"/>
    <w:rsid w:val="00CC7F26"/>
    <w:rsid w:val="00CD141C"/>
    <w:rsid w:val="00CD7D91"/>
    <w:rsid w:val="00CE2026"/>
    <w:rsid w:val="00CE32FD"/>
    <w:rsid w:val="00D02B4D"/>
    <w:rsid w:val="00D03942"/>
    <w:rsid w:val="00D26DA8"/>
    <w:rsid w:val="00D32013"/>
    <w:rsid w:val="00D329FB"/>
    <w:rsid w:val="00D36F45"/>
    <w:rsid w:val="00D37E29"/>
    <w:rsid w:val="00D45367"/>
    <w:rsid w:val="00D51091"/>
    <w:rsid w:val="00D51F92"/>
    <w:rsid w:val="00D53E3B"/>
    <w:rsid w:val="00D5634A"/>
    <w:rsid w:val="00D6012C"/>
    <w:rsid w:val="00D63418"/>
    <w:rsid w:val="00D746AA"/>
    <w:rsid w:val="00D74B87"/>
    <w:rsid w:val="00D7570B"/>
    <w:rsid w:val="00D8777C"/>
    <w:rsid w:val="00D941FF"/>
    <w:rsid w:val="00DA5EFB"/>
    <w:rsid w:val="00DA7032"/>
    <w:rsid w:val="00DB5F6F"/>
    <w:rsid w:val="00DC114C"/>
    <w:rsid w:val="00DC2C3B"/>
    <w:rsid w:val="00DC629B"/>
    <w:rsid w:val="00DC639A"/>
    <w:rsid w:val="00DC73F1"/>
    <w:rsid w:val="00DD0C58"/>
    <w:rsid w:val="00DD12C9"/>
    <w:rsid w:val="00DD1CAE"/>
    <w:rsid w:val="00DD245F"/>
    <w:rsid w:val="00DD5D28"/>
    <w:rsid w:val="00DE0D33"/>
    <w:rsid w:val="00DE1505"/>
    <w:rsid w:val="00DE1C82"/>
    <w:rsid w:val="00DE5D02"/>
    <w:rsid w:val="00DF3D3E"/>
    <w:rsid w:val="00DF62D8"/>
    <w:rsid w:val="00DF677B"/>
    <w:rsid w:val="00E0392D"/>
    <w:rsid w:val="00E05520"/>
    <w:rsid w:val="00E074AC"/>
    <w:rsid w:val="00E10919"/>
    <w:rsid w:val="00E138B5"/>
    <w:rsid w:val="00E15482"/>
    <w:rsid w:val="00E2173D"/>
    <w:rsid w:val="00E21963"/>
    <w:rsid w:val="00E226D9"/>
    <w:rsid w:val="00E267E7"/>
    <w:rsid w:val="00E46478"/>
    <w:rsid w:val="00E47901"/>
    <w:rsid w:val="00E51F3E"/>
    <w:rsid w:val="00E52DE2"/>
    <w:rsid w:val="00E57315"/>
    <w:rsid w:val="00E57328"/>
    <w:rsid w:val="00E61499"/>
    <w:rsid w:val="00E63B31"/>
    <w:rsid w:val="00E642ED"/>
    <w:rsid w:val="00E71D67"/>
    <w:rsid w:val="00E75371"/>
    <w:rsid w:val="00E9353F"/>
    <w:rsid w:val="00E94D86"/>
    <w:rsid w:val="00EA67A1"/>
    <w:rsid w:val="00EA7D15"/>
    <w:rsid w:val="00EC24E6"/>
    <w:rsid w:val="00EC6E73"/>
    <w:rsid w:val="00ED47D6"/>
    <w:rsid w:val="00EE3B57"/>
    <w:rsid w:val="00EF6481"/>
    <w:rsid w:val="00F010D2"/>
    <w:rsid w:val="00F0278C"/>
    <w:rsid w:val="00F075FC"/>
    <w:rsid w:val="00F12B66"/>
    <w:rsid w:val="00F16323"/>
    <w:rsid w:val="00F36D36"/>
    <w:rsid w:val="00F36F45"/>
    <w:rsid w:val="00F43B1E"/>
    <w:rsid w:val="00F44155"/>
    <w:rsid w:val="00F5070E"/>
    <w:rsid w:val="00F56843"/>
    <w:rsid w:val="00F56883"/>
    <w:rsid w:val="00F7006D"/>
    <w:rsid w:val="00F71630"/>
    <w:rsid w:val="00F75005"/>
    <w:rsid w:val="00F7506F"/>
    <w:rsid w:val="00F86994"/>
    <w:rsid w:val="00F86FA4"/>
    <w:rsid w:val="00F87FF6"/>
    <w:rsid w:val="00F92C5F"/>
    <w:rsid w:val="00F92E24"/>
    <w:rsid w:val="00F956CE"/>
    <w:rsid w:val="00F97CCF"/>
    <w:rsid w:val="00FA3853"/>
    <w:rsid w:val="00FA7418"/>
    <w:rsid w:val="00FC0F5D"/>
    <w:rsid w:val="00FC358C"/>
    <w:rsid w:val="00FC606A"/>
    <w:rsid w:val="00FD2493"/>
    <w:rsid w:val="00FD44BF"/>
    <w:rsid w:val="00FE2BF3"/>
    <w:rsid w:val="00FE503C"/>
    <w:rsid w:val="00FF5430"/>
    <w:rsid w:val="00FF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003F8"/>
  <w15:chartTrackingRefBased/>
  <w15:docId w15:val="{C634DF33-2E55-4D10-A5C5-8635CDF1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36B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636B5"/>
    <w:rPr>
      <w:rFonts w:ascii="Tahoma" w:hAnsi="Tahoma" w:cs="Tahoma"/>
      <w:sz w:val="16"/>
      <w:szCs w:val="16"/>
    </w:rPr>
  </w:style>
  <w:style w:type="paragraph" w:styleId="ListParagraph">
    <w:name w:val="List Paragraph"/>
    <w:aliases w:val="Heading 10,Body of text,sub de titre 4,ANNEX,List Paragraph1"/>
    <w:basedOn w:val="Normal"/>
    <w:link w:val="ListParagraphChar"/>
    <w:uiPriority w:val="34"/>
    <w:qFormat/>
    <w:rsid w:val="00A50E1D"/>
    <w:pPr>
      <w:ind w:left="720"/>
      <w:contextualSpacing/>
    </w:pPr>
    <w:rPr>
      <w:lang w:val="en-US"/>
    </w:rPr>
  </w:style>
  <w:style w:type="character" w:customStyle="1" w:styleId="hps">
    <w:name w:val="hps"/>
    <w:rsid w:val="00A50E1D"/>
  </w:style>
  <w:style w:type="paragraph" w:styleId="NoSpacing">
    <w:name w:val="No Spacing"/>
    <w:uiPriority w:val="1"/>
    <w:qFormat/>
    <w:rsid w:val="00A50E1D"/>
    <w:rPr>
      <w:sz w:val="22"/>
      <w:szCs w:val="22"/>
      <w:lang w:val="en-US" w:eastAsia="en-US"/>
    </w:rPr>
  </w:style>
  <w:style w:type="paragraph" w:customStyle="1" w:styleId="Default">
    <w:name w:val="Default"/>
    <w:rsid w:val="00A50E1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A94E0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A94E09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A94E0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qFormat/>
    <w:rsid w:val="00A94E09"/>
    <w:rPr>
      <w:sz w:val="22"/>
      <w:szCs w:val="22"/>
      <w:lang w:val="id-ID"/>
    </w:rPr>
  </w:style>
  <w:style w:type="character" w:styleId="Hyperlink">
    <w:name w:val="Hyperlink"/>
    <w:uiPriority w:val="99"/>
    <w:unhideWhenUsed/>
    <w:rsid w:val="00A94E09"/>
    <w:rPr>
      <w:color w:val="0000FF"/>
      <w:u w:val="single"/>
    </w:rPr>
  </w:style>
  <w:style w:type="table" w:styleId="TableGrid">
    <w:name w:val="Table Grid"/>
    <w:basedOn w:val="TableNormal"/>
    <w:uiPriority w:val="39"/>
    <w:rsid w:val="00C60BE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2">
    <w:name w:val="Body Text Indent 2"/>
    <w:basedOn w:val="Normal"/>
    <w:link w:val="BodyTextIndent2Char"/>
    <w:uiPriority w:val="99"/>
    <w:rsid w:val="009505BD"/>
    <w:pPr>
      <w:autoSpaceDE w:val="0"/>
      <w:autoSpaceDN w:val="0"/>
      <w:spacing w:after="0" w:line="480" w:lineRule="auto"/>
      <w:ind w:left="374" w:firstLine="935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Indent2Char">
    <w:name w:val="Body Text Indent 2 Char"/>
    <w:link w:val="BodyTextIndent2"/>
    <w:uiPriority w:val="99"/>
    <w:rsid w:val="009505BD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lgo-summary">
    <w:name w:val="algo-summary"/>
    <w:basedOn w:val="DefaultParagraphFont"/>
    <w:rsid w:val="001C1D31"/>
  </w:style>
  <w:style w:type="character" w:customStyle="1" w:styleId="tgc">
    <w:name w:val="_tgc"/>
    <w:basedOn w:val="DefaultParagraphFont"/>
    <w:rsid w:val="00DE1505"/>
  </w:style>
  <w:style w:type="character" w:customStyle="1" w:styleId="apple-style-span">
    <w:name w:val="apple-style-span"/>
    <w:rsid w:val="0046662B"/>
  </w:style>
  <w:style w:type="paragraph" w:styleId="BodyText">
    <w:name w:val="Body Text"/>
    <w:basedOn w:val="Normal"/>
    <w:link w:val="BodyTextChar"/>
    <w:uiPriority w:val="99"/>
    <w:unhideWhenUsed/>
    <w:rsid w:val="00E15482"/>
    <w:pPr>
      <w:spacing w:after="120"/>
    </w:pPr>
  </w:style>
  <w:style w:type="character" w:customStyle="1" w:styleId="BodyTextChar">
    <w:name w:val="Body Text Char"/>
    <w:link w:val="BodyText"/>
    <w:uiPriority w:val="99"/>
    <w:rsid w:val="00E15482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154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id-ID"/>
    </w:rPr>
  </w:style>
  <w:style w:type="character" w:customStyle="1" w:styleId="ListParagraphChar">
    <w:name w:val="List Paragraph Char"/>
    <w:aliases w:val="Heading 10 Char,Body of text Char,sub de titre 4 Char,ANNEX Char,List Paragraph1 Char"/>
    <w:link w:val="ListParagraph"/>
    <w:uiPriority w:val="34"/>
    <w:qFormat/>
    <w:locked/>
    <w:rsid w:val="00CE2026"/>
    <w:rPr>
      <w:sz w:val="22"/>
      <w:szCs w:val="22"/>
      <w:lang w:val="en-US" w:eastAsia="en-US"/>
    </w:rPr>
  </w:style>
  <w:style w:type="character" w:customStyle="1" w:styleId="reference-text">
    <w:name w:val="reference-text"/>
    <w:basedOn w:val="DefaultParagraphFont"/>
    <w:rsid w:val="00761474"/>
  </w:style>
  <w:style w:type="table" w:customStyle="1" w:styleId="TableGrid1">
    <w:name w:val="Table Grid1"/>
    <w:basedOn w:val="TableNormal"/>
    <w:next w:val="TableGrid"/>
    <w:uiPriority w:val="39"/>
    <w:qFormat/>
    <w:rsid w:val="0092084A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8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74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shiba\Documents\Custom%20Office%20Templates\Template%20Penelitian%20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1E224-1FF8-48AE-8513-D5A47BFC0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C:\Users\Toshiba\Documents\Custom Office Templates\Template Penelitian OK.dot</Template>
  <TotalTime>7</TotalTime>
  <Pages>6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Ir. Desyanti M.Kom</cp:lastModifiedBy>
  <cp:revision>3</cp:revision>
  <cp:lastPrinted>2018-02-26T08:42:00Z</cp:lastPrinted>
  <dcterms:created xsi:type="dcterms:W3CDTF">2026-04-13T05:09:00Z</dcterms:created>
  <dcterms:modified xsi:type="dcterms:W3CDTF">2026-04-13T05:17:00Z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desyanti734@gmail.com@www.mendeley.com</vt:lpwstr>
  </property>
  <property fmtid="{D5CDD505-2E9C-101B-9397-08002B2CF9AE}" pid="4" name="Mendeley Citation Style_1">
    <vt:lpwstr>http://www.zotero.org/styles/harvard1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