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04BD" w14:textId="24AE8388" w:rsidR="00C636B5" w:rsidRPr="00603D56" w:rsidRDefault="00C636B5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39BC68D4" w14:textId="77777777" w:rsidR="00DD0C58" w:rsidRPr="00603D56" w:rsidRDefault="00DD0C58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0EB60FBF" w14:textId="58F70BDC" w:rsidR="00A2603E" w:rsidRPr="0057625A" w:rsidRDefault="00E65BF5" w:rsidP="00A2603E">
      <w:pPr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LAPORAN </w:t>
      </w:r>
      <w:proofErr w:type="gramStart"/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>AKHIR</w:t>
      </w:r>
      <w:r w:rsidR="00A2603E" w:rsidRPr="00A2603E">
        <w:rPr>
          <w:rFonts w:ascii="Times New Roman" w:hAnsi="Times New Roman"/>
          <w:b/>
          <w:color w:val="1D1B11"/>
          <w:sz w:val="24"/>
          <w:szCs w:val="24"/>
        </w:rPr>
        <w:t xml:space="preserve">  </w:t>
      </w:r>
      <w:r w:rsidR="000B6194" w:rsidRPr="00A2603E">
        <w:rPr>
          <w:rFonts w:ascii="Times New Roman" w:hAnsi="Times New Roman"/>
          <w:b/>
          <w:color w:val="1D1B11"/>
          <w:sz w:val="24"/>
          <w:szCs w:val="24"/>
        </w:rPr>
        <w:t>P</w:t>
      </w:r>
      <w:r w:rsidR="0057625A">
        <w:rPr>
          <w:rFonts w:ascii="Times New Roman" w:hAnsi="Times New Roman"/>
          <w:b/>
          <w:color w:val="1D1B11"/>
          <w:sz w:val="24"/>
          <w:szCs w:val="24"/>
          <w:lang w:val="en-US"/>
        </w:rPr>
        <w:t>ENGABDIAN</w:t>
      </w:r>
      <w:proofErr w:type="gramEnd"/>
      <w:r w:rsidR="0057625A"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 MASYARAKAT</w:t>
      </w:r>
    </w:p>
    <w:p w14:paraId="41928A45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2DCF486B" w14:textId="77777777" w:rsidR="000B6194" w:rsidRPr="00603D56" w:rsidRDefault="000B6194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1B7B3DBF" w14:textId="168C7BC8" w:rsidR="000B6194" w:rsidRPr="00603D56" w:rsidRDefault="00BE4F55" w:rsidP="00E65BF5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noProof/>
          <w:color w:val="1D1B11"/>
          <w:sz w:val="24"/>
          <w:szCs w:val="24"/>
        </w:rPr>
        <w:drawing>
          <wp:inline distT="0" distB="0" distL="0" distR="0" wp14:anchorId="565200CD" wp14:editId="701CBD39">
            <wp:extent cx="1420238" cy="1264168"/>
            <wp:effectExtent l="0" t="0" r="2540" b="6350"/>
            <wp:docPr id="1248497439" name="Picture 5" descr="A logo of a building and a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97439" name="Picture 5" descr="A logo of a building and a tower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504" cy="126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16592" w14:textId="77777777" w:rsidR="00E65BF5" w:rsidRDefault="00E65BF5" w:rsidP="00E65BF5">
      <w:pPr>
        <w:jc w:val="center"/>
        <w:rPr>
          <w:rFonts w:ascii="Times New Roman" w:hAnsi="Times New Roman"/>
          <w:sz w:val="24"/>
          <w:lang w:val="en-US"/>
        </w:rPr>
      </w:pPr>
    </w:p>
    <w:p w14:paraId="67BBA8AB" w14:textId="163258A5" w:rsidR="00E65BF5" w:rsidRPr="00113128" w:rsidRDefault="00E65BF5" w:rsidP="00E65BF5">
      <w:pPr>
        <w:jc w:val="center"/>
        <w:rPr>
          <w:b/>
          <w:sz w:val="24"/>
          <w:lang w:val="en-US"/>
        </w:rPr>
      </w:pPr>
      <w:bookmarkStart w:id="0" w:name="_Hlk177487684"/>
      <w:proofErr w:type="spellStart"/>
      <w:r>
        <w:rPr>
          <w:rFonts w:ascii="Times New Roman" w:hAnsi="Times New Roman"/>
          <w:b/>
          <w:sz w:val="24"/>
          <w:lang w:val="en-US"/>
        </w:rPr>
        <w:t>Judul</w:t>
      </w:r>
      <w:proofErr w:type="spellEnd"/>
    </w:p>
    <w:bookmarkEnd w:id="0"/>
    <w:p w14:paraId="254289C1" w14:textId="77777777" w:rsidR="00E65BF5" w:rsidRPr="00113128" w:rsidRDefault="00E65BF5" w:rsidP="00E65BF5">
      <w:pPr>
        <w:jc w:val="center"/>
        <w:rPr>
          <w:b/>
          <w:sz w:val="24"/>
          <w:lang w:val="en-US"/>
        </w:rPr>
      </w:pPr>
    </w:p>
    <w:p w14:paraId="422439A7" w14:textId="6A0C031F" w:rsidR="00E65BF5" w:rsidRPr="00113128" w:rsidRDefault="00E65BF5" w:rsidP="00E65BF5">
      <w:pPr>
        <w:jc w:val="center"/>
        <w:rPr>
          <w:rFonts w:ascii="Times New Roman" w:hAnsi="Times New Roman"/>
          <w:b/>
          <w:sz w:val="24"/>
          <w:lang w:val="en-US"/>
        </w:rPr>
      </w:pPr>
      <w:proofErr w:type="spellStart"/>
      <w:r w:rsidRPr="00113128">
        <w:rPr>
          <w:rFonts w:ascii="Times New Roman" w:hAnsi="Times New Roman"/>
          <w:b/>
          <w:sz w:val="24"/>
          <w:lang w:val="en-US"/>
        </w:rPr>
        <w:t>Tahun</w:t>
      </w:r>
      <w:proofErr w:type="spellEnd"/>
      <w:r w:rsidRPr="00113128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13128">
        <w:rPr>
          <w:rFonts w:ascii="Times New Roman" w:hAnsi="Times New Roman"/>
          <w:b/>
          <w:sz w:val="24"/>
          <w:lang w:val="en-US"/>
        </w:rPr>
        <w:t>ke</w:t>
      </w:r>
      <w:proofErr w:type="spellEnd"/>
      <w:r w:rsidRPr="00113128">
        <w:rPr>
          <w:rFonts w:ascii="Times New Roman" w:hAnsi="Times New Roman"/>
          <w:b/>
          <w:sz w:val="24"/>
          <w:lang w:val="en-US"/>
        </w:rPr>
        <w:t xml:space="preserve"> 1 Dari </w:t>
      </w:r>
      <w:proofErr w:type="spellStart"/>
      <w:r w:rsidRPr="00113128">
        <w:rPr>
          <w:rFonts w:ascii="Times New Roman" w:hAnsi="Times New Roman"/>
          <w:b/>
          <w:sz w:val="24"/>
          <w:lang w:val="en-US"/>
        </w:rPr>
        <w:t>Rencana</w:t>
      </w:r>
      <w:proofErr w:type="spellEnd"/>
      <w:r w:rsidRPr="00113128">
        <w:rPr>
          <w:rFonts w:ascii="Times New Roman" w:hAnsi="Times New Roman"/>
          <w:b/>
          <w:sz w:val="24"/>
          <w:lang w:val="en-US"/>
        </w:rPr>
        <w:t xml:space="preserve"> 1 </w:t>
      </w:r>
      <w:proofErr w:type="spellStart"/>
      <w:r w:rsidRPr="00113128">
        <w:rPr>
          <w:rFonts w:ascii="Times New Roman" w:hAnsi="Times New Roman"/>
          <w:b/>
          <w:sz w:val="24"/>
          <w:lang w:val="en-US"/>
        </w:rPr>
        <w:t>Tahun</w:t>
      </w:r>
      <w:proofErr w:type="spellEnd"/>
    </w:p>
    <w:p w14:paraId="02C48A7F" w14:textId="77777777" w:rsidR="00E65BF5" w:rsidRPr="00113128" w:rsidRDefault="00E65BF5" w:rsidP="00E65BF5">
      <w:pPr>
        <w:jc w:val="center"/>
        <w:rPr>
          <w:rFonts w:ascii="Times New Roman" w:hAnsi="Times New Roman"/>
          <w:b/>
          <w:sz w:val="24"/>
          <w:lang w:val="en-US"/>
        </w:rPr>
      </w:pPr>
      <w:bookmarkStart w:id="1" w:name="_Hlk187069752"/>
    </w:p>
    <w:p w14:paraId="4901E0E9" w14:textId="77777777" w:rsidR="00E65BF5" w:rsidRPr="00113128" w:rsidRDefault="00E65BF5" w:rsidP="00E65BF5">
      <w:pPr>
        <w:jc w:val="center"/>
        <w:rPr>
          <w:rFonts w:ascii="Times New Roman" w:hAnsi="Times New Roman"/>
          <w:b/>
          <w:sz w:val="24"/>
          <w:lang w:val="en-US"/>
        </w:rPr>
      </w:pPr>
      <w:r w:rsidRPr="00113128">
        <w:rPr>
          <w:rFonts w:ascii="Times New Roman" w:hAnsi="Times New Roman"/>
          <w:b/>
          <w:sz w:val="24"/>
          <w:lang w:val="en-US"/>
        </w:rPr>
        <w:t>T</w:t>
      </w:r>
      <w:r>
        <w:rPr>
          <w:rFonts w:ascii="Times New Roman" w:hAnsi="Times New Roman"/>
          <w:b/>
          <w:sz w:val="24"/>
          <w:lang w:val="en-US"/>
        </w:rPr>
        <w:t>IM PENGUSUL</w:t>
      </w:r>
    </w:p>
    <w:p w14:paraId="681E1C04" w14:textId="77777777" w:rsidR="00E65BF5" w:rsidRPr="00113128" w:rsidRDefault="00E65BF5" w:rsidP="00E65BF5">
      <w:pPr>
        <w:jc w:val="center"/>
        <w:rPr>
          <w:rFonts w:ascii="Times New Roman" w:hAnsi="Times New Roman"/>
          <w:b/>
          <w:sz w:val="24"/>
          <w:lang w:val="en-US"/>
        </w:rPr>
      </w:pPr>
    </w:p>
    <w:p w14:paraId="6625C055" w14:textId="26FC728B" w:rsidR="00E65BF5" w:rsidRPr="00665579" w:rsidRDefault="00E65BF5" w:rsidP="00E65BF5">
      <w:pPr>
        <w:ind w:left="1276" w:hanging="709"/>
        <w:jc w:val="center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lang w:val="en-US"/>
        </w:rPr>
        <w:t>Ketua</w:t>
      </w:r>
      <w:proofErr w:type="spellEnd"/>
      <w:r>
        <w:rPr>
          <w:rFonts w:ascii="Times New Roman" w:hAnsi="Times New Roman"/>
          <w:b/>
          <w:sz w:val="24"/>
          <w:lang w:val="en-US"/>
        </w:rPr>
        <w:tab/>
      </w:r>
      <w:r>
        <w:rPr>
          <w:rFonts w:ascii="Times New Roman" w:hAnsi="Times New Roman"/>
          <w:b/>
          <w:sz w:val="24"/>
          <w:lang w:val="en-US"/>
        </w:rPr>
        <w:tab/>
      </w:r>
      <w:r>
        <w:rPr>
          <w:rFonts w:ascii="Times New Roman" w:hAnsi="Times New Roman"/>
          <w:b/>
          <w:sz w:val="24"/>
          <w:lang w:val="en-US"/>
        </w:rPr>
        <w:tab/>
        <w:t xml:space="preserve">: </w:t>
      </w:r>
      <w:r w:rsidRPr="00113128">
        <w:rPr>
          <w:rFonts w:ascii="Times New Roman" w:hAnsi="Times New Roman"/>
          <w:b/>
          <w:sz w:val="24"/>
          <w:lang w:val="en-US"/>
        </w:rPr>
        <w:t xml:space="preserve">Desyanti, </w:t>
      </w:r>
      <w:proofErr w:type="gramStart"/>
      <w:r w:rsidRPr="00113128">
        <w:rPr>
          <w:rFonts w:ascii="Times New Roman" w:hAnsi="Times New Roman"/>
          <w:b/>
          <w:sz w:val="24"/>
          <w:lang w:val="en-US"/>
        </w:rPr>
        <w:t>M.Kom</w:t>
      </w:r>
      <w:proofErr w:type="gramEnd"/>
      <w:r w:rsidRPr="00113128">
        <w:rPr>
          <w:rFonts w:ascii="Times New Roman" w:hAnsi="Times New Roman"/>
          <w:b/>
          <w:sz w:val="24"/>
          <w:lang w:val="en-US"/>
        </w:rPr>
        <w:t xml:space="preserve"> </w:t>
      </w:r>
      <w:r w:rsidRPr="00113128">
        <w:rPr>
          <w:rFonts w:ascii="Times New Roman" w:hAnsi="Times New Roman"/>
          <w:b/>
          <w:sz w:val="24"/>
          <w:lang w:val="en-US"/>
        </w:rPr>
        <w:tab/>
      </w:r>
      <w:r w:rsidRPr="00113128">
        <w:rPr>
          <w:rFonts w:ascii="Times New Roman" w:hAnsi="Times New Roman"/>
          <w:b/>
          <w:sz w:val="24"/>
          <w:lang w:val="en-US"/>
        </w:rPr>
        <w:tab/>
      </w:r>
      <w:proofErr w:type="gramStart"/>
      <w:r>
        <w:rPr>
          <w:rFonts w:ascii="Times New Roman" w:hAnsi="Times New Roman"/>
          <w:b/>
          <w:sz w:val="24"/>
          <w:lang w:val="en-US"/>
        </w:rPr>
        <w:t xml:space="preserve">   (</w:t>
      </w:r>
      <w:proofErr w:type="gramEnd"/>
      <w:r w:rsidR="003801D6">
        <w:rPr>
          <w:rFonts w:ascii="Times New Roman" w:hAnsi="Times New Roman"/>
          <w:b/>
          <w:sz w:val="24"/>
          <w:lang w:val="en-US"/>
        </w:rPr>
        <w:t>NIDN.</w:t>
      </w:r>
      <w:r w:rsidRPr="00113128">
        <w:rPr>
          <w:rFonts w:ascii="Times New Roman" w:hAnsi="Times New Roman"/>
          <w:b/>
          <w:sz w:val="24"/>
          <w:lang w:val="en-US"/>
        </w:rPr>
        <w:t>10</w:t>
      </w:r>
      <w:r>
        <w:rPr>
          <w:rFonts w:ascii="Times New Roman" w:hAnsi="Times New Roman"/>
          <w:b/>
          <w:sz w:val="24"/>
          <w:lang w:val="en-US"/>
        </w:rPr>
        <w:t>20078801)</w:t>
      </w:r>
    </w:p>
    <w:p w14:paraId="174EC32E" w14:textId="5E34A98D" w:rsidR="00E65BF5" w:rsidRPr="00802BB5" w:rsidRDefault="003801D6" w:rsidP="003801D6">
      <w:pPr>
        <w:tabs>
          <w:tab w:val="left" w:pos="1276"/>
        </w:tabs>
        <w:ind w:left="1276" w:hanging="709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 xml:space="preserve">    </w:t>
      </w:r>
      <w:r w:rsidR="00E65BF5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E65BF5">
        <w:rPr>
          <w:rFonts w:ascii="Times New Roman" w:hAnsi="Times New Roman"/>
          <w:b/>
          <w:sz w:val="24"/>
          <w:lang w:val="en-US"/>
        </w:rPr>
        <w:t>Anggota</w:t>
      </w:r>
      <w:proofErr w:type="spellEnd"/>
      <w:r w:rsidR="00E65BF5">
        <w:rPr>
          <w:rFonts w:ascii="Times New Roman" w:hAnsi="Times New Roman"/>
          <w:b/>
          <w:sz w:val="24"/>
          <w:lang w:val="en-US"/>
        </w:rPr>
        <w:t xml:space="preserve"> 1</w:t>
      </w:r>
      <w:r w:rsidR="00E65BF5">
        <w:rPr>
          <w:rFonts w:ascii="Times New Roman" w:hAnsi="Times New Roman"/>
          <w:b/>
          <w:sz w:val="24"/>
          <w:lang w:val="en-US"/>
        </w:rPr>
        <w:tab/>
      </w:r>
      <w:r>
        <w:rPr>
          <w:rFonts w:ascii="Times New Roman" w:hAnsi="Times New Roman"/>
          <w:b/>
          <w:sz w:val="24"/>
          <w:lang w:val="en-US"/>
        </w:rPr>
        <w:t xml:space="preserve">   </w:t>
      </w:r>
      <w:proofErr w:type="gramStart"/>
      <w:r>
        <w:rPr>
          <w:rFonts w:ascii="Times New Roman" w:hAnsi="Times New Roman"/>
          <w:b/>
          <w:sz w:val="24"/>
          <w:lang w:val="en-US"/>
        </w:rPr>
        <w:t xml:space="preserve"> </w:t>
      </w:r>
      <w:r w:rsidR="00E65BF5">
        <w:rPr>
          <w:rFonts w:ascii="Times New Roman" w:hAnsi="Times New Roman"/>
          <w:b/>
          <w:sz w:val="24"/>
          <w:lang w:val="en-US"/>
        </w:rPr>
        <w:t xml:space="preserve"> :</w:t>
      </w:r>
      <w:proofErr w:type="gramEnd"/>
      <w:r w:rsidR="00E65BF5">
        <w:rPr>
          <w:rFonts w:ascii="Times New Roman" w:hAnsi="Times New Roman"/>
          <w:b/>
          <w:sz w:val="24"/>
          <w:lang w:val="en-US"/>
        </w:rPr>
        <w:t xml:space="preserve"> Raja </w:t>
      </w:r>
      <w:proofErr w:type="spellStart"/>
      <w:proofErr w:type="gramStart"/>
      <w:r w:rsidR="00E65BF5">
        <w:rPr>
          <w:rFonts w:ascii="Times New Roman" w:hAnsi="Times New Roman"/>
          <w:b/>
          <w:sz w:val="24"/>
          <w:lang w:val="en-US"/>
        </w:rPr>
        <w:t>Hariadi</w:t>
      </w:r>
      <w:proofErr w:type="spellEnd"/>
      <w:r w:rsidR="00E65BF5">
        <w:rPr>
          <w:rFonts w:ascii="Times New Roman" w:hAnsi="Times New Roman"/>
          <w:b/>
          <w:sz w:val="24"/>
          <w:lang w:val="en-US"/>
        </w:rPr>
        <w:t xml:space="preserve"> </w:t>
      </w:r>
      <w:r w:rsidR="00E65BF5" w:rsidRPr="00113128">
        <w:rPr>
          <w:rFonts w:ascii="Times New Roman" w:hAnsi="Times New Roman"/>
          <w:b/>
          <w:sz w:val="24"/>
          <w:lang w:val="en-US"/>
        </w:rPr>
        <w:t xml:space="preserve"> </w:t>
      </w:r>
      <w:r w:rsidR="00E65BF5" w:rsidRPr="00113128">
        <w:rPr>
          <w:rFonts w:ascii="Times New Roman" w:hAnsi="Times New Roman"/>
          <w:b/>
          <w:sz w:val="24"/>
          <w:lang w:val="en-US"/>
        </w:rPr>
        <w:tab/>
      </w:r>
      <w:proofErr w:type="gramEnd"/>
      <w:r w:rsidR="00E65BF5" w:rsidRPr="00113128">
        <w:rPr>
          <w:rFonts w:ascii="Times New Roman" w:hAnsi="Times New Roman"/>
          <w:b/>
          <w:sz w:val="24"/>
          <w:lang w:val="en-US"/>
        </w:rPr>
        <w:tab/>
      </w:r>
      <w:r w:rsidR="00E65BF5" w:rsidRPr="00665579">
        <w:rPr>
          <w:rFonts w:ascii="Times New Roman" w:hAnsi="Times New Roman"/>
          <w:b/>
          <w:bCs/>
          <w:sz w:val="24"/>
          <w:lang w:val="en-US"/>
        </w:rPr>
        <w:t xml:space="preserve">   </w:t>
      </w:r>
      <w:r>
        <w:rPr>
          <w:rFonts w:ascii="Times New Roman" w:hAnsi="Times New Roman"/>
          <w:b/>
          <w:bCs/>
          <w:sz w:val="24"/>
          <w:lang w:val="en-US"/>
        </w:rPr>
        <w:t xml:space="preserve">    </w:t>
      </w:r>
      <w:proofErr w:type="gramStart"/>
      <w:r>
        <w:rPr>
          <w:rFonts w:ascii="Times New Roman" w:hAnsi="Times New Roman"/>
          <w:b/>
          <w:bCs/>
          <w:sz w:val="24"/>
          <w:lang w:val="en-US"/>
        </w:rPr>
        <w:t xml:space="preserve"> </w:t>
      </w:r>
      <w:r w:rsidR="00E65BF5" w:rsidRPr="00665579">
        <w:rPr>
          <w:rFonts w:ascii="Times New Roman" w:hAnsi="Times New Roman"/>
          <w:b/>
          <w:bCs/>
          <w:sz w:val="24"/>
          <w:lang w:val="en-US"/>
        </w:rPr>
        <w:t xml:space="preserve">  </w:t>
      </w:r>
      <w:r w:rsidR="00E65BF5" w:rsidRPr="00665579">
        <w:rPr>
          <w:rFonts w:ascii="Times New Roman" w:hAnsi="Times New Roman"/>
          <w:b/>
          <w:bCs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en-US"/>
        </w:rPr>
        <w:t>NIM.</w:t>
      </w:r>
      <w:r w:rsidR="00E65BF5" w:rsidRPr="00665579">
        <w:rPr>
          <w:rFonts w:ascii="Times New Roman" w:hAnsi="Times New Roman"/>
          <w:b/>
          <w:bCs/>
          <w:sz w:val="24"/>
          <w:szCs w:val="24"/>
          <w:lang w:val="en-US"/>
        </w:rPr>
        <w:t>2155201074)</w:t>
      </w:r>
    </w:p>
    <w:p w14:paraId="43A28AAF" w14:textId="188EED89" w:rsidR="00E65BF5" w:rsidRDefault="00E65BF5" w:rsidP="00E65BF5">
      <w:pPr>
        <w:rPr>
          <w:rFonts w:ascii="Times New Roman" w:hAnsi="Times New Roman"/>
          <w:b/>
          <w:sz w:val="24"/>
          <w:lang w:val="en-US"/>
        </w:rPr>
      </w:pPr>
    </w:p>
    <w:p w14:paraId="3E3B68DA" w14:textId="083242FF" w:rsidR="00E65BF5" w:rsidRDefault="00E65BF5" w:rsidP="00E65BF5">
      <w:pPr>
        <w:rPr>
          <w:rFonts w:ascii="Times New Roman" w:hAnsi="Times New Roman"/>
          <w:b/>
          <w:sz w:val="24"/>
          <w:lang w:val="en-US"/>
        </w:rPr>
      </w:pPr>
    </w:p>
    <w:p w14:paraId="0B40F546" w14:textId="77777777" w:rsidR="00E65BF5" w:rsidRPr="00113128" w:rsidRDefault="00E65BF5" w:rsidP="00E65BF5">
      <w:pPr>
        <w:rPr>
          <w:rFonts w:ascii="Times New Roman" w:hAnsi="Times New Roman"/>
          <w:b/>
          <w:sz w:val="24"/>
          <w:lang w:val="en-US"/>
        </w:rPr>
      </w:pPr>
    </w:p>
    <w:p w14:paraId="4DAF46A5" w14:textId="4388922F" w:rsidR="00E65BF5" w:rsidRPr="00113128" w:rsidRDefault="00BE4F55" w:rsidP="00E65BF5">
      <w:pPr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INSTITUT TEKNOLOGI DAN BISNIS RIAU PESISIR</w:t>
      </w:r>
    </w:p>
    <w:p w14:paraId="5836176F" w14:textId="2DD8F216" w:rsidR="00E65BF5" w:rsidRDefault="00E65BF5" w:rsidP="00E65BF5">
      <w:pPr>
        <w:jc w:val="center"/>
        <w:rPr>
          <w:rFonts w:ascii="Times New Roman" w:hAnsi="Times New Roman"/>
          <w:b/>
          <w:sz w:val="24"/>
          <w:lang w:val="en-US"/>
        </w:rPr>
      </w:pPr>
      <w:r w:rsidRPr="00113128">
        <w:rPr>
          <w:rFonts w:ascii="Times New Roman" w:hAnsi="Times New Roman"/>
          <w:b/>
          <w:sz w:val="24"/>
          <w:lang w:val="en-US"/>
        </w:rPr>
        <w:t>202</w:t>
      </w:r>
      <w:r w:rsidR="00BE4F55">
        <w:rPr>
          <w:rFonts w:ascii="Times New Roman" w:hAnsi="Times New Roman"/>
          <w:b/>
          <w:sz w:val="24"/>
          <w:lang w:val="en-US"/>
        </w:rPr>
        <w:t>6</w:t>
      </w:r>
    </w:p>
    <w:p w14:paraId="2E2DE1F4" w14:textId="77777777" w:rsidR="00E65BF5" w:rsidRDefault="00E65BF5" w:rsidP="00E65BF5">
      <w:pPr>
        <w:jc w:val="center"/>
        <w:rPr>
          <w:rFonts w:ascii="Times New Roman" w:hAnsi="Times New Roman"/>
          <w:b/>
          <w:sz w:val="24"/>
          <w:lang w:val="en-US"/>
        </w:rPr>
      </w:pPr>
    </w:p>
    <w:bookmarkEnd w:id="1"/>
    <w:p w14:paraId="08658762" w14:textId="0B7CDCDB" w:rsidR="00DC639A" w:rsidRPr="0015165F" w:rsidRDefault="00DC639A" w:rsidP="005F4D37">
      <w:pPr>
        <w:tabs>
          <w:tab w:val="left" w:pos="2835"/>
        </w:tabs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  <w:lang w:val="en-US"/>
        </w:rPr>
        <w:sectPr w:rsidR="00DC639A" w:rsidRPr="0015165F" w:rsidSect="00CA0D68">
          <w:footerReference w:type="default" r:id="rId9"/>
          <w:pgSz w:w="11906" w:h="16838" w:code="9"/>
          <w:pgMar w:top="2268" w:right="1701" w:bottom="1701" w:left="2268" w:header="709" w:footer="709" w:gutter="0"/>
          <w:pgBorders w:display="firstPage"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pgBorders>
          <w:cols w:space="708"/>
          <w:titlePg/>
          <w:docGrid w:linePitch="360"/>
        </w:sectPr>
      </w:pPr>
    </w:p>
    <w:p w14:paraId="48BF17E2" w14:textId="77777777" w:rsidR="0057625A" w:rsidRPr="00634A55" w:rsidRDefault="0057625A" w:rsidP="0057625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634A55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HALAMAN PENGESAHAN</w:t>
      </w:r>
    </w:p>
    <w:p w14:paraId="66040E5E" w14:textId="77777777" w:rsidR="0057625A" w:rsidRPr="00634A55" w:rsidRDefault="0057625A" w:rsidP="0057625A">
      <w:pPr>
        <w:spacing w:after="0"/>
        <w:rPr>
          <w:rFonts w:ascii="Times New Roman" w:hAnsi="Times New Roman"/>
          <w:sz w:val="24"/>
          <w:szCs w:val="24"/>
        </w:rPr>
      </w:pPr>
    </w:p>
    <w:p w14:paraId="44A8211D" w14:textId="6F8C7811" w:rsidR="0057625A" w:rsidRPr="00634A55" w:rsidRDefault="0057625A" w:rsidP="0057625A">
      <w:pPr>
        <w:tabs>
          <w:tab w:val="left" w:pos="3060"/>
          <w:tab w:val="left" w:pos="3240"/>
        </w:tabs>
        <w:spacing w:after="0"/>
        <w:ind w:left="3240" w:hanging="324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>Judul Pelaksana</w:t>
      </w:r>
      <w:r w:rsidRPr="00634A55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634A55">
        <w:rPr>
          <w:rFonts w:ascii="Times New Roman" w:hAnsi="Times New Roman"/>
          <w:b/>
          <w:bCs/>
          <w:sz w:val="24"/>
          <w:szCs w:val="24"/>
        </w:rPr>
        <w:tab/>
      </w:r>
    </w:p>
    <w:p w14:paraId="010B1DC5" w14:textId="7AE71E15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Nama Lengkap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2281C5F1" w14:textId="0F79F9DA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NIDN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67936AF1" w14:textId="5572DB2A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Jabatan Fungsional</w:t>
      </w:r>
      <w:r w:rsidRPr="00634A55">
        <w:rPr>
          <w:rFonts w:ascii="Times New Roman" w:hAnsi="Times New Roman"/>
          <w:sz w:val="24"/>
          <w:szCs w:val="24"/>
        </w:rPr>
        <w:tab/>
        <w:t>:</w:t>
      </w:r>
    </w:p>
    <w:p w14:paraId="1D7A9454" w14:textId="101817FE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Program Studi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0299248D" w14:textId="075D123D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Nomor HP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481BD405" w14:textId="18917306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 xml:space="preserve">Alamat </w:t>
      </w:r>
      <w:proofErr w:type="spellStart"/>
      <w:r w:rsidRPr="00634A55">
        <w:rPr>
          <w:rFonts w:ascii="Times New Roman" w:hAnsi="Times New Roman"/>
          <w:sz w:val="24"/>
          <w:szCs w:val="24"/>
        </w:rPr>
        <w:t>sure</w:t>
      </w:r>
      <w:proofErr w:type="spellEnd"/>
      <w:r w:rsidRPr="00634A55">
        <w:rPr>
          <w:rFonts w:ascii="Times New Roman" w:hAnsi="Times New Roman"/>
          <w:sz w:val="24"/>
          <w:szCs w:val="24"/>
        </w:rPr>
        <w:t xml:space="preserve"> (</w:t>
      </w:r>
      <w:r w:rsidRPr="00634A55">
        <w:rPr>
          <w:rFonts w:ascii="Times New Roman" w:hAnsi="Times New Roman"/>
          <w:i/>
          <w:iCs/>
          <w:sz w:val="24"/>
          <w:szCs w:val="24"/>
        </w:rPr>
        <w:t>e-</w:t>
      </w:r>
      <w:proofErr w:type="spellStart"/>
      <w:r w:rsidRPr="00634A55">
        <w:rPr>
          <w:rFonts w:ascii="Times New Roman" w:hAnsi="Times New Roman"/>
          <w:i/>
          <w:iCs/>
          <w:sz w:val="24"/>
          <w:szCs w:val="24"/>
        </w:rPr>
        <w:t>mail</w:t>
      </w:r>
      <w:proofErr w:type="spellEnd"/>
      <w:r w:rsidRPr="00634A55">
        <w:rPr>
          <w:rFonts w:ascii="Times New Roman" w:hAnsi="Times New Roman"/>
          <w:sz w:val="24"/>
          <w:szCs w:val="24"/>
        </w:rPr>
        <w:t>)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EA19065" w14:textId="7777777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>Anggota (1)</w:t>
      </w:r>
    </w:p>
    <w:p w14:paraId="472D5599" w14:textId="1EF65DE3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Nama Lengkap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</w:p>
    <w:p w14:paraId="31399F6E" w14:textId="6C7C837C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NIDN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AA6186E" w14:textId="7FCD2AD2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Perguruan Tinggi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2103E2CB" w14:textId="7777777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>Anggota (2)</w:t>
      </w:r>
      <w:r w:rsidRPr="00634A55">
        <w:rPr>
          <w:rFonts w:ascii="Times New Roman" w:hAnsi="Times New Roman"/>
          <w:b/>
          <w:bCs/>
          <w:sz w:val="24"/>
          <w:szCs w:val="24"/>
        </w:rPr>
        <w:tab/>
      </w:r>
    </w:p>
    <w:p w14:paraId="2D204D61" w14:textId="3E355090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Nama Lengkap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</w:p>
    <w:p w14:paraId="4B454E97" w14:textId="1E607DC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NIDN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</w:p>
    <w:p w14:paraId="3CE4D437" w14:textId="76C6107C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Perguruan Tinggi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31AE2842" w14:textId="7777777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 xml:space="preserve">Mitra Sasaran </w:t>
      </w:r>
    </w:p>
    <w:p w14:paraId="014B437F" w14:textId="2773530B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 xml:space="preserve">Nama 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F69189B" w14:textId="0E45995A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Alamat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3DE1D85D" w14:textId="1F18C8B2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Penanggung Jawab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1C3635DD" w14:textId="14D81495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Tahun Pelaksanaan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66BD1D19" w14:textId="409A4948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Biaya Tahun Berjalan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001242AB" w14:textId="79FA2EFC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Keseluruhan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579453E4" w14:textId="77777777" w:rsidR="0057625A" w:rsidRPr="00634A55" w:rsidRDefault="0057625A" w:rsidP="0057625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35"/>
        <w:gridCol w:w="4102"/>
      </w:tblGrid>
      <w:tr w:rsidR="0057625A" w:rsidRPr="00634A55" w14:paraId="20E2C129" w14:textId="77777777" w:rsidTr="0031033B">
        <w:tc>
          <w:tcPr>
            <w:tcW w:w="4610" w:type="dxa"/>
          </w:tcPr>
          <w:p w14:paraId="70632D64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27D13B75" w14:textId="72785F90" w:rsidR="0057625A" w:rsidRPr="005730D9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 xml:space="preserve">Dumai, </w:t>
            </w:r>
            <w:r w:rsidR="005730D9">
              <w:rPr>
                <w:rFonts w:ascii="Times New Roman" w:hAnsi="Times New Roman"/>
                <w:sz w:val="24"/>
                <w:szCs w:val="24"/>
                <w:lang w:val="en-US"/>
              </w:rPr>
              <w:t>DD-MM-YYYY</w:t>
            </w:r>
          </w:p>
        </w:tc>
      </w:tr>
      <w:tr w:rsidR="0057625A" w:rsidRPr="00634A55" w14:paraId="114C6686" w14:textId="77777777" w:rsidTr="0031033B">
        <w:tc>
          <w:tcPr>
            <w:tcW w:w="4610" w:type="dxa"/>
          </w:tcPr>
          <w:p w14:paraId="36190A93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>Mengetahui,</w:t>
            </w:r>
          </w:p>
        </w:tc>
        <w:tc>
          <w:tcPr>
            <w:tcW w:w="4632" w:type="dxa"/>
          </w:tcPr>
          <w:p w14:paraId="79B78A95" w14:textId="77777777" w:rsidR="0057625A" w:rsidRPr="00634A55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25A" w:rsidRPr="00634A55" w14:paraId="2EC4AFD9" w14:textId="77777777" w:rsidTr="0031033B">
        <w:tc>
          <w:tcPr>
            <w:tcW w:w="4610" w:type="dxa"/>
          </w:tcPr>
          <w:p w14:paraId="3B05E7D7" w14:textId="0AB6B084" w:rsidR="0057625A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 xml:space="preserve">Ketua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LPPM </w:t>
            </w:r>
            <w:r w:rsidR="00BE4F55">
              <w:rPr>
                <w:rFonts w:ascii="Times New Roman" w:hAnsi="Times New Roman"/>
                <w:sz w:val="24"/>
                <w:szCs w:val="24"/>
              </w:rPr>
              <w:t>ITB Riau Pesisir</w:t>
            </w:r>
          </w:p>
          <w:p w14:paraId="6C9BEFAE" w14:textId="77777777" w:rsidR="0057625A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546D87A" w14:textId="77777777" w:rsidR="0057625A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9EB9A4E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5E8BA84E" w14:textId="77777777" w:rsidR="0057625A" w:rsidRPr="00634A55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>Ketua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Pelaksana</w:t>
            </w:r>
          </w:p>
        </w:tc>
      </w:tr>
      <w:tr w:rsidR="0057625A" w:rsidRPr="00634A55" w14:paraId="035A4EC7" w14:textId="77777777" w:rsidTr="0031033B">
        <w:tc>
          <w:tcPr>
            <w:tcW w:w="4610" w:type="dxa"/>
          </w:tcPr>
          <w:p w14:paraId="4A9AE6CE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339557E9" w14:textId="77777777" w:rsidR="0057625A" w:rsidRPr="00634A55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25A" w:rsidRPr="00634A55" w14:paraId="25441BCF" w14:textId="77777777" w:rsidTr="0031033B">
        <w:tc>
          <w:tcPr>
            <w:tcW w:w="4610" w:type="dxa"/>
          </w:tcPr>
          <w:p w14:paraId="3A8CE68F" w14:textId="49180317" w:rsidR="0057625A" w:rsidRPr="00634A55" w:rsidRDefault="00BE4F55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Dr.Ir.</w:t>
            </w:r>
            <w:r w:rsidR="0057625A" w:rsidRPr="001463C3">
              <w:rPr>
                <w:rFonts w:ascii="Times New Roman" w:hAnsi="Times New Roman"/>
                <w:sz w:val="24"/>
                <w:szCs w:val="24"/>
                <w:u w:val="single"/>
              </w:rPr>
              <w:t>Wetri Febrina, M.T</w:t>
            </w:r>
          </w:p>
        </w:tc>
        <w:tc>
          <w:tcPr>
            <w:tcW w:w="4632" w:type="dxa"/>
          </w:tcPr>
          <w:p w14:paraId="4A75D39D" w14:textId="307C93F5" w:rsidR="0057625A" w:rsidRPr="005730D9" w:rsidRDefault="005730D9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Peneliti</w:t>
            </w:r>
            <w:proofErr w:type="spellEnd"/>
          </w:p>
        </w:tc>
      </w:tr>
      <w:tr w:rsidR="0057625A" w:rsidRPr="00634A55" w14:paraId="3B29A4BA" w14:textId="77777777" w:rsidTr="0031033B">
        <w:tc>
          <w:tcPr>
            <w:tcW w:w="4610" w:type="dxa"/>
          </w:tcPr>
          <w:p w14:paraId="40EB8BA5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NIDN. 1014027801</w:t>
            </w:r>
          </w:p>
          <w:p w14:paraId="275922AB" w14:textId="77777777" w:rsidR="0057625A" w:rsidRPr="001463C3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32" w:type="dxa"/>
          </w:tcPr>
          <w:p w14:paraId="2193B8EA" w14:textId="01533A3C" w:rsidR="0057625A" w:rsidRPr="001463C3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NIDN. </w:t>
            </w:r>
          </w:p>
        </w:tc>
      </w:tr>
    </w:tbl>
    <w:p w14:paraId="47A1447E" w14:textId="77777777" w:rsidR="0057625A" w:rsidRPr="00634A55" w:rsidRDefault="0057625A" w:rsidP="0057625A">
      <w:pPr>
        <w:spacing w:after="0"/>
        <w:rPr>
          <w:rFonts w:ascii="Times New Roman" w:hAnsi="Times New Roman"/>
          <w:sz w:val="24"/>
          <w:szCs w:val="24"/>
        </w:rPr>
      </w:pPr>
    </w:p>
    <w:p w14:paraId="38FADA2B" w14:textId="77777777" w:rsidR="005A38AC" w:rsidRPr="005A38AC" w:rsidRDefault="005A38AC" w:rsidP="00D329FB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  <w:sectPr w:rsidR="005A38AC" w:rsidRPr="005A38AC" w:rsidSect="00DC639A">
          <w:pgSz w:w="11906" w:h="16838" w:code="9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0A906317" w14:textId="77777777" w:rsidR="00A2603E" w:rsidRPr="00A2603E" w:rsidRDefault="00A2603E" w:rsidP="00D8777C">
      <w:pPr>
        <w:pStyle w:val="Default"/>
        <w:pBdr>
          <w:bottom w:val="single" w:sz="6" w:space="1" w:color="auto"/>
        </w:pBdr>
        <w:spacing w:line="360" w:lineRule="auto"/>
        <w:jc w:val="center"/>
        <w:rPr>
          <w:b/>
        </w:rPr>
      </w:pPr>
      <w:r w:rsidRPr="00A2603E">
        <w:rPr>
          <w:b/>
        </w:rPr>
        <w:lastRenderedPageBreak/>
        <w:t>IDENTITAS DAN URAIAN UMUM</w:t>
      </w:r>
    </w:p>
    <w:p w14:paraId="6036170F" w14:textId="77777777" w:rsidR="00A2603E" w:rsidRPr="00A2603E" w:rsidRDefault="00A2603E" w:rsidP="00D8777C">
      <w:pPr>
        <w:pStyle w:val="Default"/>
        <w:spacing w:line="360" w:lineRule="auto"/>
        <w:jc w:val="center"/>
        <w:rPr>
          <w:b/>
        </w:rPr>
      </w:pPr>
    </w:p>
    <w:p w14:paraId="161F9303" w14:textId="0CC74300" w:rsidR="00AB7591" w:rsidRPr="005A5D20" w:rsidRDefault="00A2603E" w:rsidP="00AB7591">
      <w:pPr>
        <w:pStyle w:val="NoSpacing"/>
        <w:spacing w:line="360" w:lineRule="auto"/>
        <w:ind w:left="2268" w:hanging="2268"/>
        <w:jc w:val="both"/>
        <w:rPr>
          <w:rFonts w:ascii="Times New Roman" w:hAnsi="Times New Roman"/>
          <w:bCs/>
          <w:color w:val="1D1B11"/>
          <w:sz w:val="24"/>
          <w:szCs w:val="24"/>
          <w:lang w:val="id-ID"/>
        </w:rPr>
      </w:pPr>
      <w:proofErr w:type="spellStart"/>
      <w:r w:rsidRPr="0015165F">
        <w:rPr>
          <w:rFonts w:ascii="Times New Roman" w:hAnsi="Times New Roman"/>
        </w:rPr>
        <w:t>Judul</w:t>
      </w:r>
      <w:proofErr w:type="spellEnd"/>
      <w:r w:rsidRPr="0015165F">
        <w:rPr>
          <w:rFonts w:ascii="Times New Roman" w:hAnsi="Times New Roman"/>
        </w:rPr>
        <w:t xml:space="preserve"> </w:t>
      </w:r>
      <w:proofErr w:type="spellStart"/>
      <w:r w:rsidRPr="0015165F">
        <w:rPr>
          <w:rFonts w:ascii="Times New Roman" w:hAnsi="Times New Roman"/>
        </w:rPr>
        <w:t>Pe</w:t>
      </w:r>
      <w:r w:rsidR="000A253D">
        <w:rPr>
          <w:rFonts w:ascii="Times New Roman" w:hAnsi="Times New Roman"/>
        </w:rPr>
        <w:t>ngabdian</w:t>
      </w:r>
      <w:proofErr w:type="spellEnd"/>
      <w:r w:rsidRPr="00A2603E">
        <w:t xml:space="preserve"> </w:t>
      </w:r>
      <w:r w:rsidRPr="00A2603E">
        <w:tab/>
        <w:t>:</w:t>
      </w:r>
      <w:r w:rsidR="00D8777C" w:rsidRPr="00675821">
        <w:rPr>
          <w:lang w:val="id-ID"/>
        </w:rPr>
        <w:t xml:space="preserve"> </w:t>
      </w:r>
    </w:p>
    <w:p w14:paraId="54579788" w14:textId="5EE535E5" w:rsidR="00A2603E" w:rsidRDefault="00A2603E" w:rsidP="00AB7591">
      <w:pPr>
        <w:pStyle w:val="Default"/>
        <w:spacing w:line="276" w:lineRule="auto"/>
        <w:ind w:left="2835" w:hanging="2835"/>
        <w:jc w:val="both"/>
      </w:pPr>
      <w:r w:rsidRPr="00A2603E">
        <w:t>Tim Pene</w:t>
      </w:r>
      <w:r w:rsidR="00675821" w:rsidRPr="00675821">
        <w:rPr>
          <w:lang w:val="id-ID"/>
        </w:rPr>
        <w:t>l</w:t>
      </w:r>
      <w:proofErr w:type="spellStart"/>
      <w:r w:rsidR="00AB7591">
        <w:t>iti</w:t>
      </w:r>
      <w:proofErr w:type="spellEnd"/>
      <w:r w:rsidR="00AB7591">
        <w:rPr>
          <w:lang w:val="id-ID"/>
        </w:rPr>
        <w:t xml:space="preserve">                </w:t>
      </w:r>
      <w:proofErr w:type="gramStart"/>
      <w:r w:rsidR="00AB7591">
        <w:rPr>
          <w:lang w:val="id-ID"/>
        </w:rPr>
        <w:t xml:space="preserve">  </w:t>
      </w:r>
      <w:r w:rsidRPr="00A2603E">
        <w:t>:</w:t>
      </w:r>
      <w:proofErr w:type="gramEnd"/>
    </w:p>
    <w:p w14:paraId="1A517938" w14:textId="77777777" w:rsidR="00E94D86" w:rsidRPr="00D8777C" w:rsidRDefault="00E94D86" w:rsidP="00AB7591">
      <w:pPr>
        <w:pStyle w:val="Default"/>
        <w:spacing w:line="276" w:lineRule="auto"/>
        <w:ind w:left="2835" w:hanging="2835"/>
        <w:jc w:val="both"/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1987"/>
        <w:gridCol w:w="1809"/>
        <w:gridCol w:w="1514"/>
        <w:gridCol w:w="1511"/>
      </w:tblGrid>
      <w:tr w:rsidR="00D8777C" w14:paraId="03C8E9D8" w14:textId="77777777" w:rsidTr="00F7506F">
        <w:tc>
          <w:tcPr>
            <w:tcW w:w="572" w:type="dxa"/>
          </w:tcPr>
          <w:p w14:paraId="3F5D1426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proofErr w:type="spellStart"/>
            <w:r w:rsidRPr="00F7506F">
              <w:rPr>
                <w:lang w:val="id-ID"/>
              </w:rPr>
              <w:t>No</w:t>
            </w:r>
            <w:proofErr w:type="spellEnd"/>
          </w:p>
        </w:tc>
        <w:tc>
          <w:tcPr>
            <w:tcW w:w="2074" w:type="dxa"/>
          </w:tcPr>
          <w:p w14:paraId="70DAC42D" w14:textId="79796840" w:rsidR="00D8777C" w:rsidRPr="00E94D86" w:rsidRDefault="00D8777C" w:rsidP="00F7506F">
            <w:pPr>
              <w:pStyle w:val="Default"/>
              <w:spacing w:line="360" w:lineRule="auto"/>
              <w:jc w:val="both"/>
              <w:rPr>
                <w:lang w:val="en-US"/>
              </w:rPr>
            </w:pPr>
            <w:r w:rsidRPr="00F7506F">
              <w:rPr>
                <w:lang w:val="id-ID"/>
              </w:rPr>
              <w:t>Nama</w:t>
            </w:r>
            <w:r w:rsidR="00E94D86">
              <w:rPr>
                <w:lang w:val="en-US"/>
              </w:rPr>
              <w:t xml:space="preserve"> </w:t>
            </w:r>
            <w:proofErr w:type="spellStart"/>
            <w:r w:rsidR="00E94D86">
              <w:rPr>
                <w:lang w:val="en-US"/>
              </w:rPr>
              <w:t>Peneliti</w:t>
            </w:r>
            <w:proofErr w:type="spellEnd"/>
          </w:p>
        </w:tc>
        <w:tc>
          <w:tcPr>
            <w:tcW w:w="1873" w:type="dxa"/>
          </w:tcPr>
          <w:p w14:paraId="13A4F267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Jabatan</w:t>
            </w:r>
          </w:p>
        </w:tc>
        <w:tc>
          <w:tcPr>
            <w:tcW w:w="1550" w:type="dxa"/>
          </w:tcPr>
          <w:p w14:paraId="39F41D3B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Bidang Keahlian</w:t>
            </w:r>
          </w:p>
        </w:tc>
        <w:tc>
          <w:tcPr>
            <w:tcW w:w="1550" w:type="dxa"/>
          </w:tcPr>
          <w:p w14:paraId="651222AB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Program Studi</w:t>
            </w:r>
          </w:p>
        </w:tc>
      </w:tr>
      <w:tr w:rsidR="00D8777C" w14:paraId="4120C85F" w14:textId="77777777" w:rsidTr="00F7506F">
        <w:tc>
          <w:tcPr>
            <w:tcW w:w="572" w:type="dxa"/>
          </w:tcPr>
          <w:p w14:paraId="4DBFB046" w14:textId="77777777" w:rsidR="00D8777C" w:rsidRPr="00F7506F" w:rsidRDefault="00D8777C" w:rsidP="00F7506F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1.</w:t>
            </w:r>
          </w:p>
        </w:tc>
        <w:tc>
          <w:tcPr>
            <w:tcW w:w="2074" w:type="dxa"/>
          </w:tcPr>
          <w:p w14:paraId="4DDA5F18" w14:textId="41A16359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4D7F0A9D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Ketua Peneliti</w:t>
            </w:r>
          </w:p>
        </w:tc>
        <w:tc>
          <w:tcPr>
            <w:tcW w:w="1550" w:type="dxa"/>
          </w:tcPr>
          <w:p w14:paraId="1DC6FC48" w14:textId="62DD8523" w:rsidR="00D8777C" w:rsidRPr="00F7506F" w:rsidRDefault="00D8777C" w:rsidP="00F7506F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75C9286D" w14:textId="3218F1E6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  <w:tr w:rsidR="00D8777C" w14:paraId="1AFD97D1" w14:textId="77777777" w:rsidTr="00F7506F">
        <w:tc>
          <w:tcPr>
            <w:tcW w:w="572" w:type="dxa"/>
          </w:tcPr>
          <w:p w14:paraId="21B3B835" w14:textId="77777777" w:rsidR="00D8777C" w:rsidRPr="00F7506F" w:rsidRDefault="00D8777C" w:rsidP="00F7506F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2.</w:t>
            </w:r>
          </w:p>
        </w:tc>
        <w:tc>
          <w:tcPr>
            <w:tcW w:w="2074" w:type="dxa"/>
          </w:tcPr>
          <w:p w14:paraId="06AE9EFA" w14:textId="676D3029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74158880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Anggota Peneliti</w:t>
            </w:r>
          </w:p>
        </w:tc>
        <w:tc>
          <w:tcPr>
            <w:tcW w:w="1550" w:type="dxa"/>
          </w:tcPr>
          <w:p w14:paraId="792292BA" w14:textId="67496D4C" w:rsidR="00D8777C" w:rsidRPr="00F7506F" w:rsidRDefault="00D8777C" w:rsidP="00F7506F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3E63F011" w14:textId="06F2F7CC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</w:tbl>
    <w:p w14:paraId="0DB5E606" w14:textId="77777777" w:rsidR="00A2603E" w:rsidRPr="00D8777C" w:rsidRDefault="00A2603E" w:rsidP="00D8777C">
      <w:pPr>
        <w:pStyle w:val="Default"/>
        <w:spacing w:line="360" w:lineRule="auto"/>
        <w:jc w:val="both"/>
        <w:rPr>
          <w:lang w:val="id-ID"/>
        </w:rPr>
      </w:pPr>
    </w:p>
    <w:p w14:paraId="16463765" w14:textId="77065CE7" w:rsidR="00D8777C" w:rsidRPr="000B31A2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Objek</w:t>
      </w:r>
      <w:proofErr w:type="spellEnd"/>
      <w:r w:rsidRPr="00A2603E">
        <w:t xml:space="preserve"> </w:t>
      </w:r>
      <w:proofErr w:type="spellStart"/>
      <w:r w:rsidRPr="00A2603E">
        <w:t>P</w:t>
      </w:r>
      <w:r w:rsidR="000A253D">
        <w:t>engabdian</w:t>
      </w:r>
      <w:proofErr w:type="spellEnd"/>
      <w:r w:rsidRPr="00A2603E">
        <w:tab/>
        <w:t>:</w:t>
      </w:r>
      <w:r w:rsidR="00D8777C">
        <w:rPr>
          <w:lang w:val="id-ID"/>
        </w:rPr>
        <w:t xml:space="preserve"> </w:t>
      </w:r>
    </w:p>
    <w:p w14:paraId="1EC7CE8C" w14:textId="77777777" w:rsidR="00A2603E" w:rsidRPr="00A2603E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 w:rsidRPr="00A2603E">
        <w:t xml:space="preserve">Masa </w:t>
      </w:r>
      <w:proofErr w:type="spellStart"/>
      <w:r w:rsidRPr="00A2603E">
        <w:t>Pelaksanaan</w:t>
      </w:r>
      <w:proofErr w:type="spellEnd"/>
    </w:p>
    <w:p w14:paraId="724B94D1" w14:textId="4B698363" w:rsidR="00A2603E" w:rsidRPr="00A2603E" w:rsidRDefault="00A2603E" w:rsidP="00D8777C">
      <w:pPr>
        <w:pStyle w:val="Default"/>
        <w:spacing w:line="360" w:lineRule="auto"/>
        <w:ind w:left="426"/>
        <w:jc w:val="both"/>
      </w:pPr>
      <w:r w:rsidRPr="00A2603E">
        <w:t>Mulai</w:t>
      </w:r>
      <w:r w:rsidRPr="00A2603E">
        <w:tab/>
        <w:t xml:space="preserve">: </w:t>
      </w:r>
    </w:p>
    <w:p w14:paraId="58990C76" w14:textId="144484CB" w:rsidR="00A2603E" w:rsidRPr="00A2603E" w:rsidRDefault="00A2603E" w:rsidP="00D8777C">
      <w:pPr>
        <w:pStyle w:val="Default"/>
        <w:spacing w:line="360" w:lineRule="auto"/>
        <w:ind w:left="426"/>
        <w:jc w:val="both"/>
      </w:pPr>
      <w:proofErr w:type="spellStart"/>
      <w:r w:rsidRPr="00A2603E">
        <w:t>Berakhir</w:t>
      </w:r>
      <w:proofErr w:type="spellEnd"/>
      <w:r w:rsidRPr="00A2603E">
        <w:tab/>
        <w:t xml:space="preserve">: </w:t>
      </w:r>
    </w:p>
    <w:p w14:paraId="027FF27F" w14:textId="3D1A8ECD" w:rsidR="00A2603E" w:rsidRPr="000A253D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Usulan</w:t>
      </w:r>
      <w:proofErr w:type="spellEnd"/>
      <w:r w:rsidRPr="00A2603E">
        <w:t xml:space="preserve"> </w:t>
      </w:r>
      <w:proofErr w:type="spellStart"/>
      <w:proofErr w:type="gramStart"/>
      <w:r w:rsidRPr="00A2603E">
        <w:t>Biaya</w:t>
      </w:r>
      <w:proofErr w:type="spellEnd"/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3EE5223E" w14:textId="1625F0B9" w:rsidR="000A253D" w:rsidRPr="00A2603E" w:rsidRDefault="000A253D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>
        <w:rPr>
          <w:lang w:val="en-US"/>
        </w:rPr>
        <w:t xml:space="preserve">Mitra </w:t>
      </w:r>
      <w:proofErr w:type="spellStart"/>
      <w:proofErr w:type="gramStart"/>
      <w:r>
        <w:rPr>
          <w:lang w:val="en-US"/>
        </w:rPr>
        <w:t>Pengabdian</w:t>
      </w:r>
      <w:proofErr w:type="spellEnd"/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</w:p>
    <w:p w14:paraId="0186ADA2" w14:textId="1322E792" w:rsidR="00A2603E" w:rsidRPr="00D8777C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 w:rsidRPr="00A2603E">
        <w:t xml:space="preserve">Lokasi </w:t>
      </w:r>
      <w:proofErr w:type="spellStart"/>
      <w:r w:rsidRPr="00A2603E">
        <w:t>Pen</w:t>
      </w:r>
      <w:r w:rsidR="000A253D">
        <w:t>gabdian</w:t>
      </w:r>
      <w:proofErr w:type="spellEnd"/>
      <w:r w:rsidR="00D8777C">
        <w:rPr>
          <w:lang w:val="id-ID"/>
        </w:rPr>
        <w:t xml:space="preserve">: </w:t>
      </w:r>
    </w:p>
    <w:p w14:paraId="4FEFE427" w14:textId="482414DA" w:rsidR="00CB22D7" w:rsidRPr="00E65BF5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Jurnal</w:t>
      </w:r>
      <w:proofErr w:type="spellEnd"/>
      <w:r w:rsidRPr="00A2603E">
        <w:t xml:space="preserve"> </w:t>
      </w:r>
      <w:proofErr w:type="spellStart"/>
      <w:r w:rsidRPr="00A2603E">
        <w:t>ilmiah</w:t>
      </w:r>
      <w:proofErr w:type="spellEnd"/>
      <w:r w:rsidRPr="00A2603E">
        <w:t xml:space="preserve"> yang </w:t>
      </w:r>
      <w:proofErr w:type="spellStart"/>
      <w:r w:rsidRPr="00A2603E">
        <w:t>menjadi</w:t>
      </w:r>
      <w:proofErr w:type="spellEnd"/>
      <w:r w:rsidRPr="00A2603E">
        <w:t xml:space="preserve"> </w:t>
      </w:r>
      <w:proofErr w:type="spellStart"/>
      <w:r w:rsidRPr="00A2603E">
        <w:t>sasaran</w:t>
      </w:r>
      <w:proofErr w:type="spellEnd"/>
      <w:r w:rsidRPr="00A2603E">
        <w:t xml:space="preserve"> (</w:t>
      </w:r>
      <w:proofErr w:type="spellStart"/>
      <w:r w:rsidR="003E7CF9">
        <w:t>tuliskan</w:t>
      </w:r>
      <w:proofErr w:type="spellEnd"/>
      <w:r w:rsidR="003E7CF9">
        <w:t xml:space="preserve"> nama </w:t>
      </w:r>
      <w:proofErr w:type="spellStart"/>
      <w:r w:rsidR="003E7CF9">
        <w:t>jurna</w:t>
      </w:r>
      <w:proofErr w:type="spellEnd"/>
      <w:r w:rsidR="000933FF">
        <w:rPr>
          <w:lang w:val="id-ID"/>
        </w:rPr>
        <w:t>l</w:t>
      </w:r>
      <w:r w:rsidR="003E7CF9">
        <w:t xml:space="preserve"> yang </w:t>
      </w:r>
      <w:proofErr w:type="spellStart"/>
      <w:r w:rsidR="003E7CF9">
        <w:t>menj</w:t>
      </w:r>
      <w:proofErr w:type="spellEnd"/>
      <w:r w:rsidR="003E7CF9">
        <w:rPr>
          <w:lang w:val="id-ID"/>
        </w:rPr>
        <w:t>adi</w:t>
      </w:r>
      <w:r w:rsidRPr="00A2603E">
        <w:t xml:space="preserve"> </w:t>
      </w:r>
      <w:proofErr w:type="spellStart"/>
      <w:r w:rsidRPr="00A2603E">
        <w:t>sasa</w:t>
      </w:r>
      <w:r>
        <w:t>ran</w:t>
      </w:r>
      <w:proofErr w:type="spellEnd"/>
      <w:r>
        <w:t xml:space="preserve"> dan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proofErr w:type="gramStart"/>
      <w:r>
        <w:t>publikas</w:t>
      </w:r>
      <w:proofErr w:type="spellEnd"/>
      <w:r>
        <w:rPr>
          <w:lang w:val="id-ID"/>
        </w:rPr>
        <w:t>i</w:t>
      </w:r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2B40C570" w14:textId="6EE33625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1DA12F31" w14:textId="4B9C271E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40958C34" w14:textId="44308CB8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159342EB" w14:textId="4D7ADD34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7D84F7B1" w14:textId="711F3F67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56D0473B" w14:textId="0F49832B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1239CF35" w14:textId="4ECEDBC6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70D22B9F" w14:textId="49E053CB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3DFB7547" w14:textId="72CEF929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093987F8" w14:textId="7F21E21F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51ECC5D5" w14:textId="036E5EEA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5DF4C4D7" w14:textId="77777777" w:rsidR="00E65BF5" w:rsidRPr="00E65BF5" w:rsidRDefault="00E65BF5" w:rsidP="00E65BF5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 w:rsidRPr="00E65BF5">
        <w:rPr>
          <w:rFonts w:ascii="Times New Roman" w:hAnsi="Times New Roman"/>
          <w:b/>
          <w:sz w:val="28"/>
          <w:lang w:val="en-US"/>
        </w:rPr>
        <w:lastRenderedPageBreak/>
        <w:t>DAFTAR ISI</w:t>
      </w:r>
    </w:p>
    <w:p w14:paraId="1230571B" w14:textId="77777777" w:rsidR="00E65BF5" w:rsidRPr="00E65BF5" w:rsidRDefault="00E65BF5" w:rsidP="00E65BF5">
      <w:pPr>
        <w:spacing w:after="0"/>
        <w:jc w:val="both"/>
        <w:rPr>
          <w:rFonts w:ascii="Times New Roman" w:hAnsi="Times New Roman"/>
          <w:b/>
          <w:sz w:val="24"/>
          <w:lang w:val="en-US"/>
        </w:rPr>
      </w:pPr>
    </w:p>
    <w:p w14:paraId="638A68F8" w14:textId="77777777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>HALAMAN SAMPUL</w:t>
      </w:r>
      <w:r w:rsidRPr="00E65BF5">
        <w:rPr>
          <w:rFonts w:ascii="Times New Roman" w:hAnsi="Times New Roman"/>
          <w:bCs/>
          <w:sz w:val="24"/>
          <w:lang w:val="en-US"/>
        </w:rPr>
        <w:tab/>
      </w:r>
      <w:proofErr w:type="spellStart"/>
      <w:r w:rsidRPr="00E65BF5">
        <w:rPr>
          <w:rFonts w:ascii="Times New Roman" w:hAnsi="Times New Roman"/>
          <w:bCs/>
          <w:sz w:val="24"/>
          <w:lang w:val="en-US"/>
        </w:rPr>
        <w:t>i</w:t>
      </w:r>
      <w:proofErr w:type="spellEnd"/>
    </w:p>
    <w:p w14:paraId="4FE9DAD8" w14:textId="77777777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>HALAMAN PENGESAHAN</w:t>
      </w:r>
      <w:r w:rsidRPr="00E65BF5">
        <w:rPr>
          <w:rFonts w:ascii="Times New Roman" w:hAnsi="Times New Roman"/>
          <w:bCs/>
          <w:sz w:val="24"/>
          <w:lang w:val="en-US"/>
        </w:rPr>
        <w:tab/>
        <w:t>ii</w:t>
      </w:r>
    </w:p>
    <w:p w14:paraId="597D67C2" w14:textId="0CBE76D9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IDENTITAS DAN URAIAN UMUM</w:t>
      </w:r>
      <w:r>
        <w:rPr>
          <w:rFonts w:ascii="Times New Roman" w:hAnsi="Times New Roman"/>
          <w:bCs/>
          <w:sz w:val="24"/>
          <w:lang w:val="en-US"/>
        </w:rPr>
        <w:tab/>
        <w:t>iii</w:t>
      </w:r>
    </w:p>
    <w:p w14:paraId="3B026EC5" w14:textId="1C7C206D" w:rsid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>DAFTAR ISI</w:t>
      </w:r>
      <w:r w:rsidRPr="00E65BF5">
        <w:rPr>
          <w:rFonts w:ascii="Times New Roman" w:hAnsi="Times New Roman"/>
          <w:bCs/>
          <w:sz w:val="24"/>
          <w:lang w:val="en-US"/>
        </w:rPr>
        <w:tab/>
        <w:t>iv</w:t>
      </w:r>
    </w:p>
    <w:p w14:paraId="60F4B429" w14:textId="4747E094" w:rsidR="00BF6B10" w:rsidRDefault="00BF6B10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DAFTAR GAMBAR</w:t>
      </w:r>
      <w:r>
        <w:rPr>
          <w:rFonts w:ascii="Times New Roman" w:hAnsi="Times New Roman"/>
          <w:bCs/>
          <w:sz w:val="24"/>
          <w:lang w:val="en-US"/>
        </w:rPr>
        <w:tab/>
        <w:t>v</w:t>
      </w:r>
    </w:p>
    <w:p w14:paraId="63E86D9F" w14:textId="2B7F583F" w:rsidR="00BF6B10" w:rsidRPr="00E65BF5" w:rsidRDefault="00BF6B10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DAFTAR TABEL</w:t>
      </w:r>
      <w:r>
        <w:rPr>
          <w:rFonts w:ascii="Times New Roman" w:hAnsi="Times New Roman"/>
          <w:bCs/>
          <w:sz w:val="24"/>
          <w:lang w:val="en-US"/>
        </w:rPr>
        <w:tab/>
        <w:t>vi</w:t>
      </w:r>
    </w:p>
    <w:p w14:paraId="73A8603F" w14:textId="4F69317E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RINGKASAN</w:t>
      </w:r>
      <w:r>
        <w:rPr>
          <w:rFonts w:ascii="Times New Roman" w:hAnsi="Times New Roman"/>
          <w:bCs/>
          <w:sz w:val="24"/>
          <w:lang w:val="en-US"/>
        </w:rPr>
        <w:tab/>
        <w:t>v</w:t>
      </w:r>
      <w:r w:rsidR="00BF6B10">
        <w:rPr>
          <w:rFonts w:ascii="Times New Roman" w:hAnsi="Times New Roman"/>
          <w:bCs/>
          <w:sz w:val="24"/>
          <w:lang w:val="en-US"/>
        </w:rPr>
        <w:t>ii</w:t>
      </w:r>
    </w:p>
    <w:p w14:paraId="03A68167" w14:textId="147D0D83" w:rsid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 xml:space="preserve">BAB </w:t>
      </w:r>
      <w:r w:rsidR="00BF6B10">
        <w:rPr>
          <w:rFonts w:ascii="Times New Roman" w:hAnsi="Times New Roman"/>
          <w:bCs/>
          <w:sz w:val="24"/>
          <w:lang w:val="en-US"/>
        </w:rPr>
        <w:t>1</w:t>
      </w:r>
      <w:r w:rsidRPr="00E65BF5">
        <w:rPr>
          <w:rFonts w:ascii="Times New Roman" w:hAnsi="Times New Roman"/>
          <w:bCs/>
          <w:sz w:val="24"/>
          <w:lang w:val="en-US"/>
        </w:rPr>
        <w:t>. PENDAHULUAN</w:t>
      </w:r>
      <w:r w:rsidRPr="00E65BF5">
        <w:rPr>
          <w:rFonts w:ascii="Times New Roman" w:hAnsi="Times New Roman"/>
          <w:bCs/>
          <w:sz w:val="24"/>
          <w:lang w:val="en-US"/>
        </w:rPr>
        <w:tab/>
        <w:t>1</w:t>
      </w:r>
    </w:p>
    <w:p w14:paraId="49D9007C" w14:textId="3E13BD63" w:rsid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 xml:space="preserve">1.1 </w:t>
      </w:r>
      <w:proofErr w:type="spellStart"/>
      <w:r>
        <w:rPr>
          <w:rFonts w:ascii="Times New Roman" w:hAnsi="Times New Roman"/>
          <w:bCs/>
          <w:sz w:val="24"/>
          <w:lang w:val="en-US"/>
        </w:rPr>
        <w:t>Analisis</w:t>
      </w:r>
      <w:proofErr w:type="spellEnd"/>
      <w:r>
        <w:rPr>
          <w:rFonts w:ascii="Times New Roman" w:hAnsi="Times New Roman"/>
          <w:bCs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en-US"/>
        </w:rPr>
        <w:t>Situasi</w:t>
      </w:r>
      <w:proofErr w:type="spellEnd"/>
      <w:r>
        <w:rPr>
          <w:rFonts w:ascii="Times New Roman" w:hAnsi="Times New Roman"/>
          <w:bCs/>
          <w:sz w:val="24"/>
          <w:lang w:val="en-US"/>
        </w:rPr>
        <w:tab/>
        <w:t>1</w:t>
      </w:r>
    </w:p>
    <w:p w14:paraId="16554819" w14:textId="38FBBD4C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 xml:space="preserve">1.2 </w:t>
      </w:r>
      <w:proofErr w:type="spellStart"/>
      <w:r>
        <w:rPr>
          <w:rFonts w:ascii="Times New Roman" w:hAnsi="Times New Roman"/>
          <w:bCs/>
          <w:sz w:val="24"/>
          <w:lang w:val="en-US"/>
        </w:rPr>
        <w:t>Permasalahan</w:t>
      </w:r>
      <w:proofErr w:type="spellEnd"/>
      <w:r>
        <w:rPr>
          <w:rFonts w:ascii="Times New Roman" w:hAnsi="Times New Roman"/>
          <w:bCs/>
          <w:sz w:val="24"/>
          <w:lang w:val="en-US"/>
        </w:rPr>
        <w:t xml:space="preserve"> dan Solusi</w:t>
      </w:r>
      <w:r>
        <w:rPr>
          <w:rFonts w:ascii="Times New Roman" w:hAnsi="Times New Roman"/>
          <w:bCs/>
          <w:sz w:val="24"/>
          <w:lang w:val="en-US"/>
        </w:rPr>
        <w:tab/>
        <w:t>1</w:t>
      </w:r>
    </w:p>
    <w:p w14:paraId="29B9B965" w14:textId="2141C9EF" w:rsid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 xml:space="preserve">BAB </w:t>
      </w:r>
      <w:r w:rsidR="00432335">
        <w:rPr>
          <w:rFonts w:ascii="Times New Roman" w:hAnsi="Times New Roman"/>
          <w:bCs/>
          <w:sz w:val="24"/>
          <w:lang w:val="en-US"/>
        </w:rPr>
        <w:t>2</w:t>
      </w:r>
      <w:r w:rsidRPr="00E65BF5">
        <w:rPr>
          <w:rFonts w:ascii="Times New Roman" w:hAnsi="Times New Roman"/>
          <w:bCs/>
          <w:sz w:val="24"/>
          <w:lang w:val="en-US"/>
        </w:rPr>
        <w:t>. METODE DAN TAHAPAN PELAKSANAAN</w:t>
      </w:r>
      <w:r w:rsidRPr="00E65BF5">
        <w:rPr>
          <w:rFonts w:ascii="Times New Roman" w:hAnsi="Times New Roman"/>
          <w:bCs/>
          <w:sz w:val="24"/>
          <w:lang w:val="en-US"/>
        </w:rPr>
        <w:tab/>
        <w:t>3</w:t>
      </w:r>
    </w:p>
    <w:p w14:paraId="73ECA432" w14:textId="67E7BF29" w:rsidR="00432335" w:rsidRPr="00E65BF5" w:rsidRDefault="0043233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BAB 3. GAMBARAN IPTEK</w:t>
      </w:r>
      <w:r>
        <w:rPr>
          <w:rFonts w:ascii="Times New Roman" w:hAnsi="Times New Roman"/>
          <w:bCs/>
          <w:sz w:val="24"/>
          <w:lang w:val="en-US"/>
        </w:rPr>
        <w:tab/>
      </w:r>
      <w:r w:rsidR="00AB2105">
        <w:rPr>
          <w:rFonts w:ascii="Times New Roman" w:hAnsi="Times New Roman"/>
          <w:bCs/>
          <w:sz w:val="24"/>
          <w:lang w:val="en-US"/>
        </w:rPr>
        <w:t>3</w:t>
      </w:r>
    </w:p>
    <w:p w14:paraId="550A132F" w14:textId="77777777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>BAB 4. HASIL PELAKSANAAN KEGIATAN</w:t>
      </w:r>
      <w:r w:rsidRPr="00E65BF5">
        <w:rPr>
          <w:rFonts w:ascii="Times New Roman" w:hAnsi="Times New Roman"/>
          <w:bCs/>
          <w:sz w:val="24"/>
          <w:lang w:val="en-US"/>
        </w:rPr>
        <w:tab/>
        <w:t>4</w:t>
      </w:r>
    </w:p>
    <w:p w14:paraId="7E8ED474" w14:textId="77777777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ind w:left="-567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 xml:space="preserve">         BAB 5. KESIMPULAN DAN SARAN</w:t>
      </w:r>
      <w:r w:rsidRPr="00E65BF5">
        <w:rPr>
          <w:rFonts w:ascii="Times New Roman" w:hAnsi="Times New Roman"/>
          <w:bCs/>
          <w:sz w:val="24"/>
          <w:lang w:val="en-US"/>
        </w:rPr>
        <w:tab/>
        <w:t>5</w:t>
      </w:r>
    </w:p>
    <w:p w14:paraId="487952F0" w14:textId="77777777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>DAFTAR PUSTAKA</w:t>
      </w:r>
      <w:r w:rsidRPr="00E65BF5">
        <w:rPr>
          <w:rFonts w:ascii="Times New Roman" w:hAnsi="Times New Roman"/>
          <w:bCs/>
          <w:sz w:val="24"/>
          <w:lang w:val="en-US"/>
        </w:rPr>
        <w:tab/>
        <w:t>6</w:t>
      </w:r>
    </w:p>
    <w:p w14:paraId="716F9122" w14:textId="77777777" w:rsidR="00E65BF5" w:rsidRPr="00E65BF5" w:rsidRDefault="00E65BF5" w:rsidP="00E65BF5">
      <w:pPr>
        <w:tabs>
          <w:tab w:val="left" w:leader="dot" w:pos="7513"/>
          <w:tab w:val="left" w:pos="7938"/>
        </w:tabs>
        <w:spacing w:after="0" w:line="360" w:lineRule="auto"/>
        <w:jc w:val="both"/>
        <w:rPr>
          <w:rFonts w:ascii="Times New Roman" w:hAnsi="Times New Roman"/>
          <w:b/>
          <w:sz w:val="24"/>
          <w:lang w:val="en-US"/>
        </w:rPr>
      </w:pPr>
      <w:r w:rsidRPr="00E65BF5">
        <w:rPr>
          <w:rFonts w:ascii="Times New Roman" w:hAnsi="Times New Roman"/>
          <w:bCs/>
          <w:sz w:val="24"/>
          <w:lang w:val="en-US"/>
        </w:rPr>
        <w:t xml:space="preserve">LAMPIRAN </w:t>
      </w:r>
      <w:r w:rsidRPr="00E65BF5">
        <w:rPr>
          <w:rFonts w:ascii="Times New Roman" w:hAnsi="Times New Roman"/>
          <w:bCs/>
          <w:sz w:val="24"/>
          <w:lang w:val="en-US"/>
        </w:rPr>
        <w:tab/>
        <w:t>7</w:t>
      </w:r>
    </w:p>
    <w:p w14:paraId="3C3BE504" w14:textId="60CD9228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496D0237" w14:textId="75FAD138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323937FF" w14:textId="582605C8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45B8A2D2" w14:textId="574B31F9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7AC8F592" w14:textId="0A81D342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31925023" w14:textId="55191B4A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3F38D826" w14:textId="02C903B9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74A0827B" w14:textId="4CBAA451" w:rsidR="00E65BF5" w:rsidRDefault="00E65BF5" w:rsidP="00E65BF5">
      <w:pPr>
        <w:pStyle w:val="Default"/>
        <w:spacing w:line="360" w:lineRule="auto"/>
        <w:ind w:left="426"/>
        <w:jc w:val="both"/>
        <w:rPr>
          <w:lang w:val="id-ID"/>
        </w:rPr>
      </w:pPr>
    </w:p>
    <w:p w14:paraId="166DD4B0" w14:textId="1EEEC75E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496333DE" w14:textId="7DC9B9DD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3EEC5AE8" w14:textId="0C68476F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78915F0" w14:textId="011B5CE7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1C7ACB0" w14:textId="34389A35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7A80A00E" w14:textId="33893581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31D67433" w14:textId="0B34964E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7B76F6A3" w14:textId="1DE0D649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5A537B33" w14:textId="77777777" w:rsidR="00447E18" w:rsidRDefault="00447E18" w:rsidP="00447E18">
      <w:pPr>
        <w:jc w:val="center"/>
        <w:rPr>
          <w:rFonts w:ascii="Times New Roman" w:hAnsi="Times New Roman"/>
          <w:b/>
          <w:bCs/>
          <w:color w:val="000000"/>
          <w:sz w:val="28"/>
        </w:rPr>
      </w:pPr>
      <w:bookmarkStart w:id="2" w:name="_Hlk187071169"/>
      <w:r w:rsidRPr="002810CD">
        <w:rPr>
          <w:rFonts w:ascii="Times New Roman" w:hAnsi="Times New Roman"/>
          <w:b/>
          <w:bCs/>
          <w:color w:val="000000"/>
          <w:sz w:val="28"/>
        </w:rPr>
        <w:lastRenderedPageBreak/>
        <w:t>RINGKASAN</w:t>
      </w:r>
    </w:p>
    <w:p w14:paraId="4FAA3A8E" w14:textId="77777777" w:rsidR="00447E18" w:rsidRPr="00762FB2" w:rsidRDefault="00447E18" w:rsidP="00447E18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762FB2">
        <w:rPr>
          <w:rFonts w:ascii="Times New Roman" w:hAnsi="Times New Roman"/>
          <w:sz w:val="24"/>
          <w:szCs w:val="24"/>
          <w:lang w:val="en-US"/>
        </w:rPr>
        <w:t xml:space="preserve">Bagian </w:t>
      </w:r>
      <w:proofErr w:type="spellStart"/>
      <w:r w:rsidRPr="00762FB2">
        <w:rPr>
          <w:rFonts w:ascii="Times New Roman" w:hAnsi="Times New Roman"/>
          <w:sz w:val="24"/>
          <w:szCs w:val="24"/>
          <w:lang w:val="en-US"/>
        </w:rPr>
        <w:t>ini</w:t>
      </w:r>
      <w:proofErr w:type="spellEnd"/>
      <w:r w:rsidRPr="00762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62FB2">
        <w:rPr>
          <w:rFonts w:ascii="Times New Roman" w:hAnsi="Times New Roman"/>
          <w:sz w:val="24"/>
          <w:szCs w:val="24"/>
        </w:rPr>
        <w:t>mencakup latar belakang, tujuan, metode, hasil utama, dan kesimpulan. Ringkasan harus jelas, singkat (</w:t>
      </w:r>
      <w:r w:rsidRPr="00762FB2">
        <w:rPr>
          <w:rFonts w:ascii="Times New Roman" w:hAnsi="Times New Roman"/>
          <w:sz w:val="24"/>
          <w:szCs w:val="24"/>
          <w:lang w:val="en-US"/>
        </w:rPr>
        <w:t>200</w:t>
      </w:r>
      <w:r w:rsidRPr="00762FB2">
        <w:rPr>
          <w:rFonts w:ascii="Times New Roman" w:hAnsi="Times New Roman"/>
          <w:sz w:val="24"/>
          <w:szCs w:val="24"/>
        </w:rPr>
        <w:t>–250 kata), dan mencerminkan inti laporan tanpa menyertakan detail teknis.</w:t>
      </w:r>
    </w:p>
    <w:p w14:paraId="50952A0F" w14:textId="77777777" w:rsidR="00447E18" w:rsidRPr="00762FB2" w:rsidRDefault="00447E18" w:rsidP="00447E18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en-ID"/>
        </w:rPr>
      </w:pPr>
      <w:proofErr w:type="spellStart"/>
      <w:r w:rsidRPr="00762FB2">
        <w:rPr>
          <w:rFonts w:ascii="Times New Roman" w:eastAsia="Times New Roman" w:hAnsi="Times New Roman"/>
          <w:sz w:val="24"/>
          <w:szCs w:val="24"/>
          <w:lang w:val="en-US" w:eastAsia="en-ID"/>
        </w:rPr>
        <w:t>Keywoard</w:t>
      </w:r>
      <w:proofErr w:type="spellEnd"/>
      <w:r w:rsidRPr="00762FB2">
        <w:rPr>
          <w:rFonts w:ascii="Times New Roman" w:eastAsia="Times New Roman" w:hAnsi="Times New Roman"/>
          <w:sz w:val="24"/>
          <w:szCs w:val="24"/>
          <w:lang w:val="en-US" w:eastAsia="en-ID"/>
        </w:rPr>
        <w:t xml:space="preserve">: </w:t>
      </w:r>
    </w:p>
    <w:bookmarkEnd w:id="2"/>
    <w:p w14:paraId="558966CA" w14:textId="5BD83B62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16AFC91" w14:textId="05E498F7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2DCCDF3F" w14:textId="279D5179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594B63C6" w14:textId="3C3F9472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6E2EBA5E" w14:textId="11B0AA01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41769399" w14:textId="7D092700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632A23B5" w14:textId="62A8C891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00235F83" w14:textId="6813C93A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5A1BAF74" w14:textId="7326E741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36829AF4" w14:textId="4B7F63AC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711F9FF0" w14:textId="6547ADF3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09E9358C" w14:textId="52B7EF69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756867C8" w14:textId="41625F4A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75EE68A1" w14:textId="5630E505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2CCEC676" w14:textId="13A067F3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0BC088E8" w14:textId="7450E586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5E823D30" w14:textId="45724FDA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4D6E29DF" w14:textId="16493B63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1278039C" w14:textId="212F2575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28BCAC4F" w14:textId="692B0C04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3378F3EF" w14:textId="4232E2AE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352EF24C" w14:textId="65121337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01781B5F" w14:textId="77BEBEAF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6BA64219" w14:textId="6442AE7E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6D2D09E3" w14:textId="73E13BCD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22C02EDF" w14:textId="41D2DD2E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517C0214" w14:textId="1D68A756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52E86190" w14:textId="37F3AA8E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19E2C9E1" w14:textId="2C676A5F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166889BE" w14:textId="4378FF96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13F1F4DD" w14:textId="444B6DD2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1CC0D939" w14:textId="2D5A2192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75C6AAEA" w14:textId="6197BAC8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14E57A87" w14:textId="77777777" w:rsidR="00447E18" w:rsidRDefault="00447E18" w:rsidP="00D8777C">
      <w:pPr>
        <w:pStyle w:val="Default"/>
        <w:ind w:left="426"/>
        <w:jc w:val="both"/>
        <w:rPr>
          <w:lang w:val="id-ID"/>
        </w:rPr>
      </w:pPr>
    </w:p>
    <w:p w14:paraId="0E852128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0EDD9942" w14:textId="13F60087" w:rsidR="005E4996" w:rsidRDefault="005E4996" w:rsidP="004B0AC5">
      <w:pPr>
        <w:pStyle w:val="Default"/>
        <w:ind w:left="426"/>
        <w:jc w:val="both"/>
        <w:rPr>
          <w:lang w:val="id-ID"/>
        </w:rPr>
      </w:pPr>
    </w:p>
    <w:p w14:paraId="3C477E73" w14:textId="3D402010" w:rsidR="007A1A09" w:rsidRPr="002E4D0D" w:rsidRDefault="007A1A09" w:rsidP="00531D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BAB </w:t>
      </w:r>
      <w:r w:rsidR="00BF6B10">
        <w:rPr>
          <w:rFonts w:ascii="Times New Roman" w:hAnsi="Times New Roman"/>
          <w:b/>
          <w:sz w:val="24"/>
          <w:szCs w:val="24"/>
          <w:lang w:val="en-US"/>
        </w:rPr>
        <w:t>1</w:t>
      </w:r>
    </w:p>
    <w:p w14:paraId="1DCAE882" w14:textId="77777777" w:rsidR="007A1A09" w:rsidRPr="002E4D0D" w:rsidRDefault="007A1A09" w:rsidP="00531D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>PENDAHULUAN</w:t>
      </w:r>
    </w:p>
    <w:p w14:paraId="583A63FA" w14:textId="3BFB8D24" w:rsidR="007A1A09" w:rsidRDefault="007A1A09" w:rsidP="00531D39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000000"/>
        </w:rPr>
      </w:pPr>
      <w:proofErr w:type="spellStart"/>
      <w:r w:rsidRPr="002F739E">
        <w:rPr>
          <w:color w:val="000000"/>
        </w:rPr>
        <w:t>Secara</w:t>
      </w:r>
      <w:proofErr w:type="spellEnd"/>
      <w:r w:rsidRPr="002F739E">
        <w:rPr>
          <w:color w:val="000000"/>
        </w:rPr>
        <w:t xml:space="preserve"> garis </w:t>
      </w:r>
      <w:proofErr w:type="spellStart"/>
      <w:r w:rsidRPr="002F739E">
        <w:rPr>
          <w:color w:val="000000"/>
        </w:rPr>
        <w:t>besar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bagian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pendahuluan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yaitu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situasi</w:t>
      </w:r>
      <w:proofErr w:type="spellEnd"/>
      <w:r w:rsidR="00531D39">
        <w:rPr>
          <w:color w:val="000000"/>
        </w:rPr>
        <w:t xml:space="preserve">, </w:t>
      </w:r>
      <w:proofErr w:type="spellStart"/>
      <w:r>
        <w:rPr>
          <w:color w:val="000000"/>
        </w:rPr>
        <w:t>permasalahan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solusi</w:t>
      </w:r>
      <w:proofErr w:type="spellEnd"/>
      <w:r>
        <w:rPr>
          <w:color w:val="000000"/>
        </w:rPr>
        <w:t xml:space="preserve">. </w:t>
      </w:r>
      <w:r w:rsidRPr="002F739E">
        <w:rPr>
          <w:color w:val="000000"/>
        </w:rPr>
        <w:t xml:space="preserve"> </w:t>
      </w:r>
    </w:p>
    <w:p w14:paraId="0C4677D4" w14:textId="319F7D02" w:rsidR="007A1A09" w:rsidRPr="002F739E" w:rsidRDefault="00531D39" w:rsidP="00531D39">
      <w:pPr>
        <w:pStyle w:val="NormalWeb"/>
        <w:spacing w:before="0" w:beforeAutospacing="0" w:after="0" w:afterAutospacing="0" w:line="360" w:lineRule="auto"/>
        <w:ind w:firstLine="720"/>
        <w:jc w:val="both"/>
      </w:pPr>
      <w:proofErr w:type="spellStart"/>
      <w:r>
        <w:rPr>
          <w:color w:val="000000"/>
        </w:rPr>
        <w:t>Pendahuluan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 w:rsidR="007A1A09">
        <w:rPr>
          <w:color w:val="000000"/>
        </w:rPr>
        <w:t xml:space="preserve"> </w:t>
      </w:r>
      <w:proofErr w:type="spellStart"/>
      <w:r w:rsidR="007A1A09">
        <w:rPr>
          <w:color w:val="000000"/>
        </w:rPr>
        <w:t>memuat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kondisi</w:t>
      </w:r>
      <w:proofErr w:type="spellEnd"/>
      <w:r w:rsidR="007A1A09" w:rsidRPr="002F739E">
        <w:rPr>
          <w:color w:val="000000"/>
        </w:rPr>
        <w:t xml:space="preserve"> real </w:t>
      </w:r>
      <w:proofErr w:type="spellStart"/>
      <w:r w:rsidR="007A1A09" w:rsidRPr="002F739E">
        <w:rPr>
          <w:color w:val="000000"/>
        </w:rPr>
        <w:t>mitra</w:t>
      </w:r>
      <w:proofErr w:type="spellEnd"/>
      <w:r w:rsidR="007A1A09">
        <w:rPr>
          <w:color w:val="000000"/>
        </w:rPr>
        <w:t xml:space="preserve"> (</w:t>
      </w:r>
      <w:proofErr w:type="spellStart"/>
      <w:r w:rsidR="007A1A09">
        <w:rPr>
          <w:color w:val="000000"/>
        </w:rPr>
        <w:t>permasalahan</w:t>
      </w:r>
      <w:proofErr w:type="spellEnd"/>
      <w:r w:rsidR="007A1A09">
        <w:rPr>
          <w:color w:val="000000"/>
        </w:rPr>
        <w:t xml:space="preserve"> yang </w:t>
      </w:r>
      <w:proofErr w:type="spellStart"/>
      <w:r w:rsidR="007A1A09">
        <w:rPr>
          <w:color w:val="000000"/>
        </w:rPr>
        <w:t>ada</w:t>
      </w:r>
      <w:proofErr w:type="spellEnd"/>
      <w:r w:rsidR="007A1A09">
        <w:rPr>
          <w:color w:val="000000"/>
        </w:rPr>
        <w:t xml:space="preserve"> pada </w:t>
      </w:r>
      <w:proofErr w:type="spellStart"/>
      <w:r w:rsidR="007A1A09">
        <w:rPr>
          <w:color w:val="000000"/>
        </w:rPr>
        <w:t>mitra</w:t>
      </w:r>
      <w:proofErr w:type="spellEnd"/>
      <w:r w:rsidR="007A1A09">
        <w:rPr>
          <w:color w:val="000000"/>
        </w:rPr>
        <w:t>)</w:t>
      </w:r>
      <w:r w:rsidR="007A1A09" w:rsidRPr="002F739E">
        <w:rPr>
          <w:color w:val="000000"/>
        </w:rPr>
        <w:t xml:space="preserve">, </w:t>
      </w:r>
      <w:proofErr w:type="spellStart"/>
      <w:r w:rsidR="007A1A09">
        <w:rPr>
          <w:color w:val="000000"/>
        </w:rPr>
        <w:t>solusi</w:t>
      </w:r>
      <w:proofErr w:type="spellEnd"/>
      <w:r w:rsidR="007A1A09">
        <w:rPr>
          <w:color w:val="000000"/>
        </w:rPr>
        <w:t xml:space="preserve"> yang </w:t>
      </w:r>
      <w:proofErr w:type="spellStart"/>
      <w:r w:rsidR="007A1A09">
        <w:rPr>
          <w:color w:val="000000"/>
        </w:rPr>
        <w:t>ditawarkan</w:t>
      </w:r>
      <w:proofErr w:type="spellEnd"/>
      <w:r w:rsidR="007A1A09">
        <w:rPr>
          <w:color w:val="000000"/>
        </w:rPr>
        <w:t xml:space="preserve"> </w:t>
      </w:r>
      <w:r w:rsidR="007A1A09" w:rsidRPr="002F739E">
        <w:rPr>
          <w:color w:val="000000"/>
        </w:rPr>
        <w:t xml:space="preserve">dan </w:t>
      </w:r>
      <w:proofErr w:type="spellStart"/>
      <w:r w:rsidR="007A1A09" w:rsidRPr="002F739E">
        <w:rPr>
          <w:color w:val="000000"/>
        </w:rPr>
        <w:t>kajian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literatur</w:t>
      </w:r>
      <w:proofErr w:type="spellEnd"/>
      <w:r w:rsidR="007A1A09" w:rsidRPr="002F739E">
        <w:rPr>
          <w:color w:val="000000"/>
        </w:rPr>
        <w:t xml:space="preserve">. </w:t>
      </w:r>
      <w:proofErr w:type="spellStart"/>
      <w:r w:rsidR="007A1A09" w:rsidRPr="002F739E">
        <w:rPr>
          <w:color w:val="000000"/>
        </w:rPr>
        <w:t>TiM</w:t>
      </w:r>
      <w:proofErr w:type="spellEnd"/>
      <w:r w:rsidR="007A1A09" w:rsidRPr="002F739E">
        <w:rPr>
          <w:color w:val="000000"/>
        </w:rPr>
        <w:t xml:space="preserve"> PKM </w:t>
      </w:r>
      <w:proofErr w:type="spellStart"/>
      <w:r w:rsidR="007A1A09" w:rsidRPr="002F739E">
        <w:rPr>
          <w:color w:val="000000"/>
        </w:rPr>
        <w:t>harus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mengemukakan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secara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kuantitatif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potret</w:t>
      </w:r>
      <w:proofErr w:type="spellEnd"/>
      <w:r w:rsidR="007A1A09" w:rsidRPr="002F739E">
        <w:rPr>
          <w:color w:val="000000"/>
        </w:rPr>
        <w:t xml:space="preserve">, </w:t>
      </w:r>
      <w:proofErr w:type="spellStart"/>
      <w:r w:rsidR="007A1A09" w:rsidRPr="002F739E">
        <w:rPr>
          <w:color w:val="000000"/>
        </w:rPr>
        <w:t>profil</w:t>
      </w:r>
      <w:proofErr w:type="spellEnd"/>
      <w:r w:rsidR="007A1A09" w:rsidRPr="002F739E">
        <w:rPr>
          <w:color w:val="000000"/>
        </w:rPr>
        <w:t xml:space="preserve">, dan </w:t>
      </w:r>
      <w:proofErr w:type="spellStart"/>
      <w:r w:rsidR="007A1A09" w:rsidRPr="002F739E">
        <w:rPr>
          <w:color w:val="000000"/>
        </w:rPr>
        <w:t>kondisi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khalayak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sasaran</w:t>
      </w:r>
      <w:proofErr w:type="spellEnd"/>
      <w:r w:rsidR="007A1A09" w:rsidRPr="002F739E">
        <w:rPr>
          <w:color w:val="000000"/>
        </w:rPr>
        <w:t xml:space="preserve"> yang </w:t>
      </w:r>
      <w:proofErr w:type="spellStart"/>
      <w:r w:rsidR="007A1A09" w:rsidRPr="002F739E">
        <w:rPr>
          <w:color w:val="000000"/>
        </w:rPr>
        <w:t>dilibatkan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dalam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kegiatan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pengabdian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kepada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masyarakat</w:t>
      </w:r>
      <w:proofErr w:type="spellEnd"/>
      <w:r w:rsidR="007A1A09" w:rsidRPr="002F739E">
        <w:rPr>
          <w:color w:val="000000"/>
        </w:rPr>
        <w:t xml:space="preserve">. Dapat </w:t>
      </w:r>
      <w:proofErr w:type="spellStart"/>
      <w:r w:rsidR="007A1A09" w:rsidRPr="002F739E">
        <w:rPr>
          <w:color w:val="000000"/>
        </w:rPr>
        <w:t>digambarkan</w:t>
      </w:r>
      <w:proofErr w:type="spellEnd"/>
      <w:r w:rsidR="007A1A09" w:rsidRPr="002F739E">
        <w:rPr>
          <w:color w:val="000000"/>
        </w:rPr>
        <w:t xml:space="preserve"> pula </w:t>
      </w:r>
      <w:proofErr w:type="spellStart"/>
      <w:r w:rsidR="007A1A09" w:rsidRPr="002F739E">
        <w:rPr>
          <w:color w:val="000000"/>
        </w:rPr>
        <w:t>kondisi</w:t>
      </w:r>
      <w:proofErr w:type="spellEnd"/>
      <w:r w:rsidR="007A1A09" w:rsidRPr="002F739E">
        <w:rPr>
          <w:color w:val="000000"/>
        </w:rPr>
        <w:t xml:space="preserve"> dan </w:t>
      </w:r>
      <w:proofErr w:type="spellStart"/>
      <w:r w:rsidR="007A1A09" w:rsidRPr="002F739E">
        <w:rPr>
          <w:color w:val="000000"/>
        </w:rPr>
        <w:t>potensi</w:t>
      </w:r>
      <w:proofErr w:type="spellEnd"/>
      <w:r w:rsidR="007A1A09" w:rsidRPr="002F739E">
        <w:rPr>
          <w:color w:val="000000"/>
        </w:rPr>
        <w:t xml:space="preserve"> wilayah </w:t>
      </w:r>
      <w:proofErr w:type="spellStart"/>
      <w:r w:rsidR="007A1A09" w:rsidRPr="002F739E">
        <w:rPr>
          <w:color w:val="000000"/>
        </w:rPr>
        <w:t>dari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segi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fisik</w:t>
      </w:r>
      <w:proofErr w:type="spellEnd"/>
      <w:r w:rsidR="007A1A09" w:rsidRPr="002F739E">
        <w:rPr>
          <w:color w:val="000000"/>
        </w:rPr>
        <w:t xml:space="preserve">, </w:t>
      </w:r>
      <w:proofErr w:type="spellStart"/>
      <w:r w:rsidR="007A1A09" w:rsidRPr="002F739E">
        <w:rPr>
          <w:color w:val="000000"/>
        </w:rPr>
        <w:t>sosial</w:t>
      </w:r>
      <w:proofErr w:type="spellEnd"/>
      <w:r w:rsidR="007A1A09" w:rsidRPr="002F739E">
        <w:rPr>
          <w:color w:val="000000"/>
        </w:rPr>
        <w:t xml:space="preserve">, </w:t>
      </w:r>
      <w:proofErr w:type="spellStart"/>
      <w:r w:rsidR="007A1A09" w:rsidRPr="002F739E">
        <w:rPr>
          <w:color w:val="000000"/>
        </w:rPr>
        <w:t>ekonomi</w:t>
      </w:r>
      <w:proofErr w:type="spellEnd"/>
      <w:r w:rsidR="007A1A09" w:rsidRPr="002F739E">
        <w:rPr>
          <w:color w:val="000000"/>
        </w:rPr>
        <w:t xml:space="preserve">, </w:t>
      </w:r>
      <w:proofErr w:type="spellStart"/>
      <w:r w:rsidR="007A1A09" w:rsidRPr="002F739E">
        <w:rPr>
          <w:color w:val="000000"/>
        </w:rPr>
        <w:t>maupun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lingkungan</w:t>
      </w:r>
      <w:proofErr w:type="spellEnd"/>
      <w:r w:rsidR="007A1A09" w:rsidRPr="002F739E">
        <w:rPr>
          <w:color w:val="000000"/>
        </w:rPr>
        <w:t xml:space="preserve"> yang </w:t>
      </w:r>
      <w:proofErr w:type="spellStart"/>
      <w:r w:rsidR="007A1A09" w:rsidRPr="002F739E">
        <w:rPr>
          <w:color w:val="000000"/>
        </w:rPr>
        <w:t>relevan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dengan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kegiatan</w:t>
      </w:r>
      <w:proofErr w:type="spellEnd"/>
      <w:r w:rsidR="007A1A09" w:rsidRPr="002F739E">
        <w:rPr>
          <w:color w:val="000000"/>
        </w:rPr>
        <w:t xml:space="preserve"> yang </w:t>
      </w:r>
      <w:proofErr w:type="spellStart"/>
      <w:r w:rsidR="007A1A09" w:rsidRPr="002F739E">
        <w:rPr>
          <w:color w:val="000000"/>
        </w:rPr>
        <w:t>dilakukan</w:t>
      </w:r>
      <w:proofErr w:type="spellEnd"/>
      <w:r w:rsidR="007A1A09" w:rsidRPr="002F739E">
        <w:rPr>
          <w:color w:val="000000"/>
        </w:rPr>
        <w:t xml:space="preserve">. </w:t>
      </w:r>
      <w:proofErr w:type="spellStart"/>
      <w:r w:rsidR="007A1A09" w:rsidRPr="002F739E">
        <w:rPr>
          <w:color w:val="000000"/>
        </w:rPr>
        <w:t>Paparkan</w:t>
      </w:r>
      <w:proofErr w:type="spellEnd"/>
      <w:r w:rsidR="007A1A09" w:rsidRPr="002F739E">
        <w:rPr>
          <w:color w:val="000000"/>
        </w:rPr>
        <w:t xml:space="preserve"> pula </w:t>
      </w:r>
      <w:proofErr w:type="spellStart"/>
      <w:r w:rsidR="007A1A09" w:rsidRPr="002F739E">
        <w:rPr>
          <w:color w:val="000000"/>
        </w:rPr>
        <w:t>potensi</w:t>
      </w:r>
      <w:proofErr w:type="spellEnd"/>
      <w:r w:rsidR="007A1A09" w:rsidRPr="002F739E">
        <w:rPr>
          <w:color w:val="000000"/>
        </w:rPr>
        <w:t xml:space="preserve"> yang </w:t>
      </w:r>
      <w:proofErr w:type="spellStart"/>
      <w:r w:rsidR="007A1A09" w:rsidRPr="002F739E">
        <w:rPr>
          <w:color w:val="000000"/>
        </w:rPr>
        <w:t>dijadikan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sebagai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bahan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kegiatan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pengabdian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kepada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masyarakat</w:t>
      </w:r>
      <w:proofErr w:type="spellEnd"/>
      <w:r w:rsidR="007A1A09" w:rsidRPr="002F739E">
        <w:rPr>
          <w:color w:val="000000"/>
        </w:rPr>
        <w:t xml:space="preserve">. </w:t>
      </w:r>
      <w:proofErr w:type="spellStart"/>
      <w:r w:rsidR="007A1A09" w:rsidRPr="002F739E">
        <w:rPr>
          <w:color w:val="000000"/>
        </w:rPr>
        <w:t>Penulis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diminta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merumuskan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masalah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secara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konkrit</w:t>
      </w:r>
      <w:proofErr w:type="spellEnd"/>
      <w:r w:rsidR="007A1A09" w:rsidRPr="002F739E">
        <w:rPr>
          <w:color w:val="000000"/>
        </w:rPr>
        <w:t xml:space="preserve"> dan </w:t>
      </w:r>
      <w:proofErr w:type="spellStart"/>
      <w:r w:rsidR="007A1A09" w:rsidRPr="002F739E">
        <w:rPr>
          <w:color w:val="000000"/>
        </w:rPr>
        <w:t>jelas</w:t>
      </w:r>
      <w:proofErr w:type="spellEnd"/>
      <w:r w:rsidR="007A1A09" w:rsidRPr="002F739E">
        <w:rPr>
          <w:color w:val="000000"/>
        </w:rPr>
        <w:t xml:space="preserve"> pada </w:t>
      </w:r>
      <w:proofErr w:type="spellStart"/>
      <w:r w:rsidR="007A1A09" w:rsidRPr="002F739E">
        <w:rPr>
          <w:color w:val="000000"/>
        </w:rPr>
        <w:t>bagian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r w:rsidR="007A1A09" w:rsidRPr="002F739E">
        <w:rPr>
          <w:color w:val="000000"/>
        </w:rPr>
        <w:t>ini</w:t>
      </w:r>
      <w:proofErr w:type="spellEnd"/>
      <w:r w:rsidR="007A1A09" w:rsidRPr="002F739E">
        <w:rPr>
          <w:color w:val="000000"/>
        </w:rPr>
        <w:t xml:space="preserve">. </w:t>
      </w:r>
      <w:proofErr w:type="spellStart"/>
      <w:r w:rsidR="007A1A09" w:rsidRPr="002F739E">
        <w:rPr>
          <w:color w:val="000000"/>
        </w:rPr>
        <w:t>Jelaskan</w:t>
      </w:r>
      <w:proofErr w:type="spellEnd"/>
      <w:r w:rsidR="007A1A09" w:rsidRPr="002F739E">
        <w:rPr>
          <w:color w:val="000000"/>
        </w:rPr>
        <w:t xml:space="preserve"> </w:t>
      </w:r>
      <w:proofErr w:type="spellStart"/>
      <w:proofErr w:type="gramStart"/>
      <w:r w:rsidR="007A1A09" w:rsidRPr="002F739E">
        <w:rPr>
          <w:color w:val="000000"/>
        </w:rPr>
        <w:t>t</w:t>
      </w:r>
      <w:r w:rsidR="007A1A09" w:rsidRPr="002F739E">
        <w:rPr>
          <w:color w:val="000000"/>
          <w:shd w:val="clear" w:color="auto" w:fill="FFFFFF"/>
        </w:rPr>
        <w:t>ujuan</w:t>
      </w:r>
      <w:proofErr w:type="spellEnd"/>
      <w:r w:rsidR="007A1A09" w:rsidRPr="002F739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dan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manfaat</w:t>
      </w:r>
      <w:proofErr w:type="spellEnd"/>
      <w:r>
        <w:rPr>
          <w:color w:val="000000"/>
          <w:shd w:val="clear" w:color="auto" w:fill="FFFFFF"/>
        </w:rPr>
        <w:t xml:space="preserve"> </w:t>
      </w:r>
      <w:r w:rsidR="007A1A09" w:rsidRPr="002F739E">
        <w:rPr>
          <w:color w:val="000000"/>
          <w:shd w:val="clear" w:color="auto" w:fill="FFFFFF"/>
        </w:rPr>
        <w:t xml:space="preserve">yang </w:t>
      </w:r>
      <w:proofErr w:type="spellStart"/>
      <w:r w:rsidR="007A1A09" w:rsidRPr="002F739E">
        <w:rPr>
          <w:color w:val="000000"/>
          <w:shd w:val="clear" w:color="auto" w:fill="FFFFFF"/>
        </w:rPr>
        <w:t>hendak</w:t>
      </w:r>
      <w:proofErr w:type="spellEnd"/>
      <w:r w:rsidR="007A1A09" w:rsidRPr="002F739E">
        <w:rPr>
          <w:color w:val="000000"/>
          <w:shd w:val="clear" w:color="auto" w:fill="FFFFFF"/>
        </w:rPr>
        <w:t xml:space="preserve"> </w:t>
      </w:r>
      <w:proofErr w:type="spellStart"/>
      <w:r w:rsidR="007A1A09" w:rsidRPr="002F739E">
        <w:rPr>
          <w:color w:val="000000"/>
          <w:shd w:val="clear" w:color="auto" w:fill="FFFFFF"/>
        </w:rPr>
        <w:t>dicapai</w:t>
      </w:r>
      <w:proofErr w:type="spellEnd"/>
      <w:r w:rsidR="007A1A09" w:rsidRPr="002F739E">
        <w:rPr>
          <w:color w:val="000000"/>
          <w:shd w:val="clear" w:color="auto" w:fill="FFFFFF"/>
        </w:rPr>
        <w:t xml:space="preserve"> pada </w:t>
      </w:r>
      <w:proofErr w:type="spellStart"/>
      <w:r w:rsidR="007A1A09" w:rsidRPr="002F739E">
        <w:rPr>
          <w:color w:val="000000"/>
          <w:shd w:val="clear" w:color="auto" w:fill="FFFFFF"/>
        </w:rPr>
        <w:t>kegiatan</w:t>
      </w:r>
      <w:proofErr w:type="spellEnd"/>
      <w:r w:rsidR="007A1A09" w:rsidRPr="002F739E">
        <w:rPr>
          <w:color w:val="000000"/>
          <w:shd w:val="clear" w:color="auto" w:fill="FFFFFF"/>
        </w:rPr>
        <w:t xml:space="preserve"> </w:t>
      </w:r>
      <w:proofErr w:type="spellStart"/>
      <w:r w:rsidR="007A1A09" w:rsidRPr="002F739E">
        <w:rPr>
          <w:color w:val="000000"/>
          <w:shd w:val="clear" w:color="auto" w:fill="FFFFFF"/>
        </w:rPr>
        <w:t>pengabdian</w:t>
      </w:r>
      <w:proofErr w:type="spellEnd"/>
      <w:r w:rsidR="007A1A09" w:rsidRPr="002F739E">
        <w:rPr>
          <w:color w:val="000000"/>
          <w:shd w:val="clear" w:color="auto" w:fill="FFFFFF"/>
        </w:rPr>
        <w:t>.</w:t>
      </w:r>
    </w:p>
    <w:p w14:paraId="066FC720" w14:textId="51C281F6" w:rsidR="007A1A09" w:rsidRPr="002F739E" w:rsidRDefault="007A1A09" w:rsidP="007A1A09">
      <w:pPr>
        <w:pStyle w:val="NormalWeb"/>
        <w:spacing w:before="0" w:beforeAutospacing="0" w:after="120" w:afterAutospacing="0" w:line="360" w:lineRule="auto"/>
        <w:ind w:firstLine="720"/>
        <w:jc w:val="both"/>
        <w:rPr>
          <w:color w:val="000000"/>
          <w:lang w:val="id-ID"/>
        </w:rPr>
      </w:pPr>
      <w:r w:rsidRPr="002F739E">
        <w:rPr>
          <w:color w:val="000000"/>
        </w:rPr>
        <w:t xml:space="preserve">Bagian </w:t>
      </w:r>
      <w:proofErr w:type="spellStart"/>
      <w:r w:rsidRPr="002F739E">
        <w:rPr>
          <w:color w:val="000000"/>
        </w:rPr>
        <w:t>ini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didukung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kajian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literatur</w:t>
      </w:r>
      <w:proofErr w:type="spellEnd"/>
      <w:r w:rsidRPr="002F739E">
        <w:rPr>
          <w:color w:val="000000"/>
        </w:rPr>
        <w:t xml:space="preserve"> yang </w:t>
      </w:r>
      <w:proofErr w:type="spellStart"/>
      <w:r w:rsidRPr="002F739E">
        <w:rPr>
          <w:color w:val="000000"/>
        </w:rPr>
        <w:t>dijadikan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sebagai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penunjang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konsep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pengabdian</w:t>
      </w:r>
      <w:proofErr w:type="spellEnd"/>
      <w:r w:rsidRPr="002F739E">
        <w:rPr>
          <w:color w:val="000000"/>
        </w:rPr>
        <w:t xml:space="preserve">. Tim PKM </w:t>
      </w:r>
      <w:proofErr w:type="spellStart"/>
      <w:proofErr w:type="gramStart"/>
      <w:r w:rsidRPr="002F739E">
        <w:rPr>
          <w:color w:val="000000"/>
        </w:rPr>
        <w:t>wajib</w:t>
      </w:r>
      <w:proofErr w:type="spellEnd"/>
      <w:r w:rsidRPr="002F739E">
        <w:rPr>
          <w:color w:val="000000"/>
        </w:rPr>
        <w:t xml:space="preserve">  </w:t>
      </w:r>
      <w:proofErr w:type="spellStart"/>
      <w:r w:rsidRPr="002F739E">
        <w:rPr>
          <w:color w:val="000000"/>
        </w:rPr>
        <w:t>menyajikan</w:t>
      </w:r>
      <w:proofErr w:type="spellEnd"/>
      <w:proofErr w:type="gram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kajian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literatur</w:t>
      </w:r>
      <w:proofErr w:type="spellEnd"/>
      <w:r w:rsidRPr="002F739E">
        <w:rPr>
          <w:color w:val="000000"/>
        </w:rPr>
        <w:t xml:space="preserve"> yang primer (</w:t>
      </w:r>
      <w:proofErr w:type="spellStart"/>
      <w:r w:rsidRPr="002F739E">
        <w:rPr>
          <w:color w:val="000000"/>
        </w:rPr>
        <w:t>referensi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artikel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jurnal</w:t>
      </w:r>
      <w:proofErr w:type="spellEnd"/>
      <w:r w:rsidRPr="002F739E">
        <w:rPr>
          <w:color w:val="000000"/>
        </w:rPr>
        <w:t xml:space="preserve"> dan </w:t>
      </w:r>
      <w:proofErr w:type="spellStart"/>
      <w:r w:rsidRPr="002F739E">
        <w:rPr>
          <w:color w:val="000000"/>
        </w:rPr>
        <w:t>prosiding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konferensi</w:t>
      </w:r>
      <w:proofErr w:type="spellEnd"/>
      <w:r w:rsidRPr="002F739E">
        <w:rPr>
          <w:color w:val="000000"/>
        </w:rPr>
        <w:t xml:space="preserve">) dan </w:t>
      </w:r>
      <w:proofErr w:type="spellStart"/>
      <w:r w:rsidRPr="002F739E">
        <w:rPr>
          <w:color w:val="000000"/>
        </w:rPr>
        <w:t>mutakhir</w:t>
      </w:r>
      <w:proofErr w:type="spellEnd"/>
      <w:r w:rsidRPr="002F739E">
        <w:rPr>
          <w:color w:val="000000"/>
        </w:rPr>
        <w:t xml:space="preserve"> (</w:t>
      </w:r>
      <w:proofErr w:type="spellStart"/>
      <w:r w:rsidRPr="002F739E">
        <w:rPr>
          <w:color w:val="000000"/>
        </w:rPr>
        <w:t>referensi</w:t>
      </w:r>
      <w:proofErr w:type="spellEnd"/>
      <w:r w:rsidRPr="002F739E">
        <w:rPr>
          <w:color w:val="000000"/>
        </w:rPr>
        <w:t xml:space="preserve"> yang </w:t>
      </w:r>
      <w:proofErr w:type="spellStart"/>
      <w:r w:rsidRPr="002F739E">
        <w:rPr>
          <w:color w:val="000000"/>
        </w:rPr>
        <w:t>dipublikasikan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dalam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selang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waktu</w:t>
      </w:r>
      <w:proofErr w:type="spellEnd"/>
      <w:r w:rsidRPr="002F739E">
        <w:rPr>
          <w:color w:val="000000"/>
        </w:rPr>
        <w:t xml:space="preserve"> 8 </w:t>
      </w:r>
      <w:proofErr w:type="spellStart"/>
      <w:r w:rsidRPr="002F739E">
        <w:rPr>
          <w:color w:val="000000"/>
        </w:rPr>
        <w:t>tahun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terakhir</w:t>
      </w:r>
      <w:proofErr w:type="spellEnd"/>
      <w:r w:rsidRPr="002F739E">
        <w:rPr>
          <w:color w:val="000000"/>
        </w:rPr>
        <w:t xml:space="preserve"> minimal 10-15 </w:t>
      </w:r>
      <w:proofErr w:type="spellStart"/>
      <w:r w:rsidRPr="002F739E">
        <w:rPr>
          <w:color w:val="000000"/>
        </w:rPr>
        <w:t>referensi</w:t>
      </w:r>
      <w:proofErr w:type="spellEnd"/>
      <w:r w:rsidRPr="002F739E">
        <w:rPr>
          <w:color w:val="000000"/>
        </w:rPr>
        <w:t xml:space="preserve">). Kajian </w:t>
      </w:r>
      <w:proofErr w:type="spellStart"/>
      <w:r w:rsidRPr="002F739E">
        <w:rPr>
          <w:color w:val="000000"/>
        </w:rPr>
        <w:t>literatur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tidak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terbatas</w:t>
      </w:r>
      <w:proofErr w:type="spellEnd"/>
      <w:r w:rsidRPr="002F739E">
        <w:rPr>
          <w:color w:val="000000"/>
        </w:rPr>
        <w:t xml:space="preserve"> pada </w:t>
      </w:r>
      <w:proofErr w:type="spellStart"/>
      <w:r w:rsidRPr="002F739E">
        <w:rPr>
          <w:color w:val="000000"/>
        </w:rPr>
        <w:t>teori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saja</w:t>
      </w:r>
      <w:proofErr w:type="spellEnd"/>
      <w:r w:rsidRPr="002F739E">
        <w:rPr>
          <w:color w:val="000000"/>
        </w:rPr>
        <w:t xml:space="preserve">, </w:t>
      </w:r>
      <w:proofErr w:type="spellStart"/>
      <w:r w:rsidRPr="002F739E">
        <w:rPr>
          <w:color w:val="000000"/>
        </w:rPr>
        <w:t>tetapi</w:t>
      </w:r>
      <w:proofErr w:type="spellEnd"/>
      <w:r w:rsidRPr="002F739E">
        <w:rPr>
          <w:color w:val="000000"/>
        </w:rPr>
        <w:t xml:space="preserve"> juga </w:t>
      </w:r>
      <w:proofErr w:type="spellStart"/>
      <w:r w:rsidRPr="002F739E">
        <w:rPr>
          <w:color w:val="000000"/>
        </w:rPr>
        <w:t>bukti-bukti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empiris</w:t>
      </w:r>
      <w:proofErr w:type="spellEnd"/>
      <w:r w:rsidRPr="002F739E">
        <w:rPr>
          <w:color w:val="000000"/>
        </w:rPr>
        <w:t xml:space="preserve">. </w:t>
      </w:r>
      <w:proofErr w:type="spellStart"/>
      <w:r w:rsidRPr="002F739E">
        <w:rPr>
          <w:color w:val="000000"/>
        </w:rPr>
        <w:t>Perkaya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bagian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pendahuluan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ini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dengan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u</w:t>
      </w:r>
      <w:r w:rsidRPr="002F739E">
        <w:rPr>
          <w:color w:val="000000"/>
          <w:shd w:val="clear" w:color="auto" w:fill="FFFFFF"/>
        </w:rPr>
        <w:t>paya-upaya</w:t>
      </w:r>
      <w:proofErr w:type="spellEnd"/>
      <w:r w:rsidRPr="002F739E">
        <w:rPr>
          <w:color w:val="000000"/>
          <w:shd w:val="clear" w:color="auto" w:fill="FFFFFF"/>
        </w:rPr>
        <w:t xml:space="preserve"> yang </w:t>
      </w:r>
      <w:proofErr w:type="spellStart"/>
      <w:r w:rsidRPr="002F739E">
        <w:rPr>
          <w:color w:val="000000"/>
          <w:shd w:val="clear" w:color="auto" w:fill="FFFFFF"/>
        </w:rPr>
        <w:t>pernah</w:t>
      </w:r>
      <w:proofErr w:type="spellEnd"/>
      <w:r w:rsidRPr="002F739E">
        <w:rPr>
          <w:color w:val="000000"/>
          <w:shd w:val="clear" w:color="auto" w:fill="FFFFFF"/>
        </w:rPr>
        <w:t xml:space="preserve"> </w:t>
      </w:r>
      <w:proofErr w:type="spellStart"/>
      <w:r w:rsidRPr="002F739E">
        <w:rPr>
          <w:color w:val="000000"/>
          <w:shd w:val="clear" w:color="auto" w:fill="FFFFFF"/>
        </w:rPr>
        <w:t>dilakukan</w:t>
      </w:r>
      <w:proofErr w:type="spellEnd"/>
      <w:r w:rsidRPr="002F739E">
        <w:rPr>
          <w:color w:val="000000"/>
          <w:shd w:val="clear" w:color="auto" w:fill="FFFFFF"/>
        </w:rPr>
        <w:t xml:space="preserve"> </w:t>
      </w:r>
      <w:proofErr w:type="spellStart"/>
      <w:r w:rsidRPr="002F739E">
        <w:rPr>
          <w:color w:val="000000"/>
          <w:shd w:val="clear" w:color="auto" w:fill="FFFFFF"/>
        </w:rPr>
        <w:t>pihak</w:t>
      </w:r>
      <w:proofErr w:type="spellEnd"/>
      <w:r w:rsidRPr="002F739E">
        <w:rPr>
          <w:color w:val="000000"/>
          <w:shd w:val="clear" w:color="auto" w:fill="FFFFFF"/>
        </w:rPr>
        <w:t xml:space="preserve"> lain. </w:t>
      </w:r>
      <w:proofErr w:type="spellStart"/>
      <w:r w:rsidR="004C3E35">
        <w:rPr>
          <w:color w:val="000000"/>
          <w:shd w:val="clear" w:color="auto" w:fill="FFFFFF"/>
        </w:rPr>
        <w:t>Laporan</w:t>
      </w:r>
      <w:proofErr w:type="spellEnd"/>
      <w:r w:rsidRPr="002F739E">
        <w:rPr>
          <w:color w:val="000000"/>
          <w:shd w:val="clear" w:color="auto" w:fill="FFFFFF"/>
        </w:rPr>
        <w:t xml:space="preserve"> </w:t>
      </w:r>
      <w:proofErr w:type="spellStart"/>
      <w:r w:rsidRPr="002F739E">
        <w:rPr>
          <w:color w:val="000000"/>
          <w:shd w:val="clear" w:color="auto" w:fill="FFFFFF"/>
        </w:rPr>
        <w:t>ini</w:t>
      </w:r>
      <w:proofErr w:type="spellEnd"/>
      <w:r w:rsidRPr="002F739E">
        <w:rPr>
          <w:color w:val="000000"/>
          <w:shd w:val="clear" w:color="auto" w:fill="FFFFFF"/>
        </w:rPr>
        <w:t xml:space="preserve"> </w:t>
      </w:r>
      <w:proofErr w:type="spellStart"/>
      <w:r w:rsidRPr="002F739E">
        <w:rPr>
          <w:color w:val="000000"/>
          <w:shd w:val="clear" w:color="auto" w:fill="FFFFFF"/>
        </w:rPr>
        <w:t>merupakan</w:t>
      </w:r>
      <w:proofErr w:type="spellEnd"/>
      <w:r w:rsidRPr="002F739E">
        <w:rPr>
          <w:color w:val="000000"/>
          <w:shd w:val="clear" w:color="auto" w:fill="FFFFFF"/>
        </w:rPr>
        <w:t xml:space="preserve"> </w:t>
      </w:r>
      <w:proofErr w:type="spellStart"/>
      <w:r w:rsidRPr="002F739E">
        <w:rPr>
          <w:color w:val="000000"/>
          <w:shd w:val="clear" w:color="auto" w:fill="FFFFFF"/>
        </w:rPr>
        <w:t>hasil</w:t>
      </w:r>
      <w:proofErr w:type="spellEnd"/>
      <w:r w:rsidRPr="002F739E">
        <w:rPr>
          <w:color w:val="000000"/>
          <w:shd w:val="clear" w:color="auto" w:fill="FFFFFF"/>
        </w:rPr>
        <w:t xml:space="preserve"> </w:t>
      </w:r>
      <w:proofErr w:type="spellStart"/>
      <w:r w:rsidRPr="002F739E">
        <w:rPr>
          <w:color w:val="000000"/>
        </w:rPr>
        <w:t>pengabdian</w:t>
      </w:r>
      <w:proofErr w:type="spellEnd"/>
      <w:r w:rsidRPr="002F739E">
        <w:rPr>
          <w:color w:val="000000"/>
        </w:rPr>
        <w:t xml:space="preserve"> yang </w:t>
      </w:r>
      <w:proofErr w:type="spellStart"/>
      <w:r w:rsidRPr="002F739E">
        <w:rPr>
          <w:color w:val="000000"/>
        </w:rPr>
        <w:t>merupakan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hilirisasi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dari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hasil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penelitian</w:t>
      </w:r>
      <w:proofErr w:type="spellEnd"/>
      <w:r w:rsidRPr="002F739E">
        <w:rPr>
          <w:color w:val="000000"/>
        </w:rPr>
        <w:t xml:space="preserve">, </w:t>
      </w:r>
      <w:proofErr w:type="spellStart"/>
      <w:r w:rsidRPr="002F739E">
        <w:rPr>
          <w:color w:val="000000"/>
        </w:rPr>
        <w:t>dapat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berupa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hasil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penelitian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sendiri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maupun</w:t>
      </w:r>
      <w:proofErr w:type="spellEnd"/>
      <w:r w:rsidRPr="002F739E">
        <w:rPr>
          <w:color w:val="000000"/>
        </w:rPr>
        <w:t xml:space="preserve"> </w:t>
      </w:r>
      <w:proofErr w:type="spellStart"/>
      <w:r w:rsidRPr="002F739E">
        <w:rPr>
          <w:color w:val="000000"/>
        </w:rPr>
        <w:t>peneliti</w:t>
      </w:r>
      <w:proofErr w:type="spellEnd"/>
      <w:r w:rsidRPr="002F739E">
        <w:rPr>
          <w:color w:val="000000"/>
        </w:rPr>
        <w:t xml:space="preserve"> lain.</w:t>
      </w:r>
    </w:p>
    <w:p w14:paraId="0936D891" w14:textId="77777777" w:rsidR="007A1A09" w:rsidRPr="002F739E" w:rsidRDefault="007A1A09" w:rsidP="007A1A0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35" w:firstLine="567"/>
        <w:rPr>
          <w:rFonts w:ascii="Times New Roman" w:hAnsi="Times New Roman"/>
          <w:noProof/>
          <w:color w:val="000000"/>
          <w:kern w:val="2"/>
          <w:sz w:val="24"/>
          <w:szCs w:val="24"/>
        </w:rPr>
      </w:pPr>
    </w:p>
    <w:p w14:paraId="181EE029" w14:textId="77777777" w:rsidR="007A1A09" w:rsidRDefault="007A1A09" w:rsidP="007A1A0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35" w:firstLine="567"/>
        <w:rPr>
          <w:rFonts w:ascii="Times New Roman" w:hAnsi="Times New Roman"/>
          <w:noProof/>
          <w:color w:val="000000"/>
          <w:kern w:val="2"/>
          <w:sz w:val="24"/>
          <w:szCs w:val="20"/>
        </w:rPr>
      </w:pPr>
    </w:p>
    <w:p w14:paraId="738A422F" w14:textId="77777777" w:rsidR="007A1A09" w:rsidRDefault="007A1A09" w:rsidP="007A1A0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35" w:firstLine="567"/>
        <w:rPr>
          <w:rFonts w:ascii="Times New Roman" w:hAnsi="Times New Roman"/>
          <w:noProof/>
          <w:color w:val="000000"/>
          <w:kern w:val="2"/>
          <w:sz w:val="24"/>
          <w:szCs w:val="20"/>
        </w:rPr>
      </w:pPr>
    </w:p>
    <w:p w14:paraId="1A19F53F" w14:textId="77777777" w:rsidR="007A1A09" w:rsidRDefault="007A1A09" w:rsidP="007A1A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5"/>
        <w:rPr>
          <w:rFonts w:ascii="Times New Roman" w:hAnsi="Times New Roman"/>
          <w:noProof/>
          <w:color w:val="000000"/>
          <w:kern w:val="2"/>
          <w:sz w:val="24"/>
          <w:szCs w:val="20"/>
          <w:lang w:val="en-US"/>
        </w:rPr>
      </w:pPr>
    </w:p>
    <w:p w14:paraId="70E22236" w14:textId="77777777" w:rsidR="007A1A09" w:rsidRPr="00FB030A" w:rsidRDefault="007A1A09" w:rsidP="007A1A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5"/>
        <w:rPr>
          <w:rFonts w:ascii="Times New Roman" w:hAnsi="Times New Roman"/>
          <w:noProof/>
          <w:color w:val="000000"/>
          <w:kern w:val="2"/>
          <w:sz w:val="24"/>
          <w:szCs w:val="20"/>
          <w:lang w:val="en-US"/>
        </w:rPr>
      </w:pPr>
    </w:p>
    <w:p w14:paraId="2E4777E4" w14:textId="003379F1" w:rsidR="007A1A09" w:rsidRDefault="007A1A09" w:rsidP="007A1A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60" w:line="360" w:lineRule="auto"/>
        <w:ind w:left="80" w:right="135" w:firstLine="493"/>
        <w:contextualSpacing/>
        <w:rPr>
          <w:rFonts w:ascii="Times New Roman" w:hAnsi="Times New Roman"/>
          <w:sz w:val="24"/>
          <w:lang w:val="en-US"/>
        </w:rPr>
      </w:pPr>
    </w:p>
    <w:p w14:paraId="51D9D469" w14:textId="77777777" w:rsidR="00531D39" w:rsidRDefault="00531D39" w:rsidP="007A1A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60" w:line="360" w:lineRule="auto"/>
        <w:ind w:left="80" w:right="135" w:firstLine="493"/>
        <w:contextualSpacing/>
        <w:rPr>
          <w:rFonts w:ascii="Times New Roman" w:hAnsi="Times New Roman"/>
          <w:sz w:val="24"/>
          <w:lang w:val="en-US"/>
        </w:rPr>
      </w:pPr>
    </w:p>
    <w:p w14:paraId="449AC61D" w14:textId="77777777" w:rsidR="007A1A09" w:rsidRDefault="007A1A09" w:rsidP="00531D3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0AF2B8B" w14:textId="4F7615E9" w:rsidR="007A1A09" w:rsidRPr="002E4D0D" w:rsidRDefault="007A1A09" w:rsidP="00531D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BAB </w:t>
      </w:r>
      <w:r w:rsidR="00531D39">
        <w:rPr>
          <w:rFonts w:ascii="Times New Roman" w:hAnsi="Times New Roman"/>
          <w:b/>
          <w:sz w:val="24"/>
          <w:szCs w:val="24"/>
          <w:lang w:val="en-US"/>
        </w:rPr>
        <w:t>2</w:t>
      </w:r>
    </w:p>
    <w:p w14:paraId="5B262147" w14:textId="77777777" w:rsidR="007A1A09" w:rsidRDefault="007A1A09" w:rsidP="00531D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>METODE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DAN TAHAPAN PELAKSANAAN PENGABDIAN</w:t>
      </w:r>
    </w:p>
    <w:p w14:paraId="60D779F5" w14:textId="77777777" w:rsidR="007A1A09" w:rsidRPr="00646CAD" w:rsidRDefault="007A1A09" w:rsidP="00531D39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Bab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ini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tentang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Metode dan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tahapan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– </w:t>
      </w:r>
      <w:proofErr w:type="spellStart"/>
      <w:proofErr w:type="gramStart"/>
      <w:r w:rsidRPr="00646CAD">
        <w:rPr>
          <w:rFonts w:ascii="Times New Roman" w:hAnsi="Times New Roman"/>
          <w:bCs/>
          <w:sz w:val="24"/>
          <w:szCs w:val="24"/>
          <w:lang w:val="en-US"/>
        </w:rPr>
        <w:t>tahapan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 yang</w:t>
      </w:r>
      <w:proofErr w:type="gram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digunakan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dalam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pelaksanaan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pengabdian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kepada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masyarakat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dibuat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dalam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bentuk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diagram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kemudian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diberikan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penjelasan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sesuai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dengan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diagram yang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telah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dibuat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. 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Tuliskan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juga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peran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atau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46CAD">
        <w:rPr>
          <w:rFonts w:ascii="Times New Roman" w:hAnsi="Times New Roman"/>
          <w:bCs/>
          <w:sz w:val="24"/>
          <w:szCs w:val="24"/>
          <w:lang w:val="en-US"/>
        </w:rPr>
        <w:t>partisipasi</w:t>
      </w:r>
      <w:proofErr w:type="spellEnd"/>
      <w:r w:rsidRPr="00646CAD">
        <w:rPr>
          <w:rFonts w:ascii="Times New Roman" w:hAnsi="Times New Roman"/>
          <w:bCs/>
          <w:sz w:val="24"/>
          <w:szCs w:val="24"/>
          <w:lang w:val="en-US"/>
        </w:rPr>
        <w:t xml:space="preserve"> mitra </w:t>
      </w:r>
    </w:p>
    <w:p w14:paraId="456E9727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EA98344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81DA837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4CAF7A8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98BD248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40EDD82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954BDC2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300AD4B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C04ECCB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3FCD35B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54518F6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6DB531C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710266C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19EE17C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73D5398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6BCF0AC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969B31B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94C9FD7" w14:textId="58D1B36E" w:rsidR="00531D39" w:rsidRPr="002E4D0D" w:rsidRDefault="00531D39" w:rsidP="00531D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BAB </w:t>
      </w:r>
      <w:r>
        <w:rPr>
          <w:rFonts w:ascii="Times New Roman" w:hAnsi="Times New Roman"/>
          <w:b/>
          <w:sz w:val="24"/>
          <w:szCs w:val="24"/>
          <w:lang w:val="en-US"/>
        </w:rPr>
        <w:t>3</w:t>
      </w:r>
    </w:p>
    <w:p w14:paraId="2B9CBD45" w14:textId="5DCB4FF8" w:rsidR="00531D39" w:rsidRDefault="00531D39" w:rsidP="00531D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GAMBARAN IPTEK</w:t>
      </w:r>
    </w:p>
    <w:p w14:paraId="2B5BBF02" w14:textId="536ED417" w:rsidR="00531D39" w:rsidRPr="00FD3863" w:rsidRDefault="00FD3863" w:rsidP="00FD386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D3863">
        <w:rPr>
          <w:rFonts w:ascii="Times New Roman" w:hAnsi="Times New Roman"/>
          <w:noProof/>
          <w:color w:val="000000"/>
          <w:kern w:val="2"/>
          <w:sz w:val="24"/>
          <w:szCs w:val="24"/>
          <w:lang w:val="en-US"/>
        </w:rPr>
        <w:t>G</w:t>
      </w:r>
      <w:r w:rsidRPr="00FD3863">
        <w:rPr>
          <w:rFonts w:ascii="Times New Roman" w:hAnsi="Times New Roman"/>
          <w:noProof/>
          <w:color w:val="000000"/>
          <w:kern w:val="2"/>
          <w:sz w:val="24"/>
          <w:szCs w:val="24"/>
        </w:rPr>
        <w:t>ambaran IPTEKS yang akan diimplementasikan di mitra sasaran</w:t>
      </w:r>
      <w:r w:rsidRPr="00FD3863">
        <w:rPr>
          <w:rFonts w:ascii="Times New Roman" w:hAnsi="Times New Roman"/>
          <w:noProof/>
          <w:color w:val="000000"/>
          <w:kern w:val="2"/>
          <w:sz w:val="24"/>
          <w:szCs w:val="24"/>
          <w:lang w:val="en-US"/>
        </w:rPr>
        <w:t xml:space="preserve"> (Bentuk, ukuran, spesifikasi,kegunaan, kapasitas pemanfaatan dll)</w:t>
      </w:r>
      <w:r w:rsidRPr="00FD3863">
        <w:rPr>
          <w:rFonts w:ascii="Times New Roman" w:hAnsi="Times New Roman"/>
          <w:noProof/>
          <w:color w:val="000000"/>
          <w:kern w:val="2"/>
          <w:sz w:val="24"/>
          <w:szCs w:val="24"/>
        </w:rPr>
        <w:t>. Dibuat dalam bentuk skematis, dilengkapi dengan Gambar/Foto</w:t>
      </w:r>
      <w:r w:rsidRPr="00FD3863">
        <w:rPr>
          <w:rFonts w:ascii="Times New Roman" w:hAnsi="Times New Roman"/>
          <w:noProof/>
          <w:color w:val="000000"/>
          <w:kern w:val="2"/>
          <w:sz w:val="24"/>
          <w:szCs w:val="24"/>
          <w:lang w:val="en-US"/>
        </w:rPr>
        <w:t>, spesifikasi, ukuran, kebermanfaatan, kegunaan</w:t>
      </w:r>
      <w:r w:rsidRPr="00FD3863">
        <w:rPr>
          <w:rFonts w:ascii="Times New Roman" w:hAnsi="Times New Roman"/>
          <w:noProof/>
          <w:color w:val="000000"/>
          <w:kern w:val="2"/>
          <w:sz w:val="24"/>
          <w:szCs w:val="24"/>
        </w:rPr>
        <w:t xml:space="preserve"> dan narasi.</w:t>
      </w:r>
    </w:p>
    <w:p w14:paraId="0708C444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65E13AE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225F625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560ADB3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8F49812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A7AE7E5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81F11AF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AF64A15" w14:textId="16923CAB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32E28BE" w14:textId="1CDDB27B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014C7AC" w14:textId="383CB154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B6BC4ED" w14:textId="406E7E4E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9F057BE" w14:textId="4462F2F5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30F802A" w14:textId="24B498F6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F5CD6B4" w14:textId="27DBBE67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424442B" w14:textId="77777777" w:rsidR="00471637" w:rsidRDefault="00471637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8003C3D" w14:textId="77777777" w:rsidR="00FD3863" w:rsidRDefault="00FD3863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584C37E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14CBE00" w14:textId="77777777" w:rsidR="007A1A09" w:rsidRPr="002E4D0D" w:rsidRDefault="007A1A09" w:rsidP="00FD386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BAB </w:t>
      </w:r>
      <w:r>
        <w:rPr>
          <w:rFonts w:ascii="Times New Roman" w:hAnsi="Times New Roman"/>
          <w:b/>
          <w:sz w:val="24"/>
          <w:szCs w:val="24"/>
          <w:lang w:val="en-US"/>
        </w:rPr>
        <w:t>4</w:t>
      </w:r>
    </w:p>
    <w:p w14:paraId="7821B7F9" w14:textId="1C13DD55" w:rsidR="007A1A09" w:rsidRDefault="007A1A09" w:rsidP="00FD386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 xml:space="preserve"> HASIL </w:t>
      </w:r>
      <w:r>
        <w:rPr>
          <w:rFonts w:ascii="Times New Roman" w:hAnsi="Times New Roman"/>
          <w:b/>
          <w:sz w:val="24"/>
          <w:szCs w:val="24"/>
          <w:lang w:val="en-US"/>
        </w:rPr>
        <w:t>PELAKSANAAN KEGIATAN</w:t>
      </w:r>
    </w:p>
    <w:p w14:paraId="34C40564" w14:textId="4D5FC8D4" w:rsidR="007A1A09" w:rsidRDefault="007A1A09" w:rsidP="00FD3863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Bab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seluruh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  <w:lang w:val="en-US"/>
        </w:rPr>
        <w:t>rangkaian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pengabdian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sudah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mulai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awal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sampai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akhir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didukung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selama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Bukan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hanya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bersama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tim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)</w:t>
      </w:r>
      <w:proofErr w:type="gram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tetapi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disampaikan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. Bab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juga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capain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di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capai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oleh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pihak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sudah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baik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itu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segi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inovasi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penerapan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teknologi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diterima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oleh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</w:p>
    <w:p w14:paraId="5F0F9303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7387B114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37A1480C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4155D0E5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143BC78C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5462FDFB" w14:textId="77777777" w:rsidR="007A1A09" w:rsidRPr="00726E8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74B661E5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13D6749F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2544B6EE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582A80A8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71968FB6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38141B6D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766CE40F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4A760DE2" w14:textId="77777777" w:rsidR="007A1A09" w:rsidRDefault="007A1A09" w:rsidP="007A1A09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517B6035" w14:textId="77777777" w:rsidR="007A1A09" w:rsidRDefault="007A1A09" w:rsidP="00FD3863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526B2D1" w14:textId="77777777" w:rsidR="007A1A09" w:rsidRPr="002E4D0D" w:rsidRDefault="007A1A09" w:rsidP="00FD386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BAB 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</w:p>
    <w:p w14:paraId="38A69C12" w14:textId="77777777" w:rsidR="007A1A09" w:rsidRPr="002E4D0D" w:rsidRDefault="007A1A09" w:rsidP="00FD386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 xml:space="preserve">KESIMPULAN </w:t>
      </w:r>
      <w:r>
        <w:rPr>
          <w:rFonts w:ascii="Times New Roman" w:hAnsi="Times New Roman"/>
          <w:b/>
          <w:sz w:val="24"/>
          <w:szCs w:val="24"/>
          <w:lang w:val="en-US"/>
        </w:rPr>
        <w:t>DAN SARAN</w:t>
      </w:r>
    </w:p>
    <w:p w14:paraId="1E1597F5" w14:textId="77777777" w:rsidR="007A1A09" w:rsidRPr="000D3287" w:rsidRDefault="007A1A09" w:rsidP="007A1A09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Bab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kesimpulan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pengabdian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dan Saran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diberikan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lebih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lanjut</w:t>
      </w:r>
      <w:proofErr w:type="spellEnd"/>
    </w:p>
    <w:p w14:paraId="3D734C4C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0B42E597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06E8D80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C373174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C7113B1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90D645D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1D00F64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5EB2D5F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A385845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E9F4933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FC8065E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7A8F9A5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087E234F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6A1D448B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06F1CBA" w14:textId="5676DEAA" w:rsidR="007A1A09" w:rsidRDefault="007A1A09" w:rsidP="00FD3863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94901EA" w14:textId="6E57FBC9" w:rsidR="00FD3863" w:rsidRDefault="00FD3863" w:rsidP="00FD3863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06349E0" w14:textId="77777777" w:rsidR="00471637" w:rsidRDefault="00471637" w:rsidP="00FD3863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1ADECE6" w14:textId="77777777" w:rsidR="007A1A09" w:rsidRDefault="007A1A09" w:rsidP="007A1A09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86631F6" w14:textId="77777777" w:rsidR="007A1A09" w:rsidRPr="002E4D0D" w:rsidRDefault="007A1A09" w:rsidP="0047163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lastRenderedPageBreak/>
        <w:t>DAFTAR PUSTAKA</w:t>
      </w:r>
    </w:p>
    <w:p w14:paraId="23705CB1" w14:textId="77777777" w:rsidR="007A1A09" w:rsidRDefault="007A1A09" w:rsidP="00471637">
      <w:pPr>
        <w:spacing w:after="0" w:line="36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Daftar Pustaka </w:t>
      </w:r>
      <w:proofErr w:type="spellStart"/>
      <w:r>
        <w:rPr>
          <w:rFonts w:ascii="Times New Roman" w:hAnsi="Times New Roman"/>
          <w:sz w:val="24"/>
          <w:lang w:val="en-US"/>
        </w:rPr>
        <w:t>ditulis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menggunakan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mendeley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atau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aplikasi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sitasi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lainnya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dengan</w:t>
      </w:r>
      <w:proofErr w:type="spellEnd"/>
      <w:r>
        <w:rPr>
          <w:rFonts w:ascii="Times New Roman" w:hAnsi="Times New Roman"/>
          <w:sz w:val="24"/>
          <w:lang w:val="en-US"/>
        </w:rPr>
        <w:t xml:space="preserve"> format Vancouver (Minimal 10 -15 </w:t>
      </w:r>
      <w:proofErr w:type="spellStart"/>
      <w:r>
        <w:rPr>
          <w:rFonts w:ascii="Times New Roman" w:hAnsi="Times New Roman"/>
          <w:sz w:val="24"/>
          <w:lang w:val="en-US"/>
        </w:rPr>
        <w:t>referensi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dengan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rujukan</w:t>
      </w:r>
      <w:proofErr w:type="spellEnd"/>
      <w:r>
        <w:rPr>
          <w:rFonts w:ascii="Times New Roman" w:hAnsi="Times New Roman"/>
          <w:sz w:val="24"/>
          <w:lang w:val="en-US"/>
        </w:rPr>
        <w:t xml:space="preserve"> 8 </w:t>
      </w:r>
      <w:proofErr w:type="spellStart"/>
      <w:r>
        <w:rPr>
          <w:rFonts w:ascii="Times New Roman" w:hAnsi="Times New Roman"/>
          <w:sz w:val="24"/>
          <w:lang w:val="en-US"/>
        </w:rPr>
        <w:t>tahun</w:t>
      </w:r>
      <w:proofErr w:type="spellEnd"/>
      <w:r>
        <w:rPr>
          <w:rFonts w:ascii="Times New Roman" w:hAnsi="Times New Roman"/>
          <w:sz w:val="24"/>
          <w:lang w:val="en-US"/>
        </w:rPr>
        <w:t xml:space="preserve"> terakhir)</w:t>
      </w:r>
    </w:p>
    <w:p w14:paraId="28A0B36A" w14:textId="77777777" w:rsidR="007A1A09" w:rsidRDefault="007A1A09" w:rsidP="007A1A09">
      <w:pPr>
        <w:spacing w:line="360" w:lineRule="auto"/>
        <w:rPr>
          <w:rFonts w:ascii="Times New Roman" w:hAnsi="Times New Roman"/>
          <w:b/>
          <w:sz w:val="24"/>
          <w:lang w:val="en-US"/>
        </w:rPr>
      </w:pPr>
    </w:p>
    <w:p w14:paraId="380FBD6E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4EE2E938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7219F563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68E7D451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20C92349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5F5B64A9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503189A0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17799DFD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2FAEA4BD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59F2B87B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4F9C2E02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359DEF13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06E97868" w14:textId="721A2D94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71536878" w14:textId="77777777" w:rsidR="00471637" w:rsidRDefault="00471637" w:rsidP="007A1A09">
      <w:pPr>
        <w:rPr>
          <w:rFonts w:ascii="Times New Roman" w:hAnsi="Times New Roman"/>
          <w:b/>
          <w:sz w:val="32"/>
          <w:lang w:val="en-US"/>
        </w:rPr>
      </w:pPr>
    </w:p>
    <w:p w14:paraId="4BA41D22" w14:textId="70DB45E5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271564DE" w14:textId="3C15F9F5" w:rsidR="00FD3863" w:rsidRDefault="00FD3863" w:rsidP="00471637">
      <w:pPr>
        <w:spacing w:after="120"/>
        <w:rPr>
          <w:rFonts w:ascii="Times New Roman" w:hAnsi="Times New Roman"/>
          <w:b/>
          <w:sz w:val="32"/>
          <w:lang w:val="en-US"/>
        </w:rPr>
      </w:pPr>
    </w:p>
    <w:p w14:paraId="3222EED7" w14:textId="77777777" w:rsidR="00471637" w:rsidRDefault="00471637" w:rsidP="00471637">
      <w:pPr>
        <w:spacing w:after="120"/>
        <w:rPr>
          <w:rFonts w:ascii="Times New Roman" w:hAnsi="Times New Roman"/>
          <w:b/>
          <w:sz w:val="32"/>
          <w:lang w:val="en-US"/>
        </w:rPr>
      </w:pPr>
    </w:p>
    <w:p w14:paraId="71FE70EC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493F0A31" w14:textId="77777777" w:rsidR="007A1A09" w:rsidRPr="0032699B" w:rsidRDefault="007A1A09" w:rsidP="00471637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bookmarkStart w:id="3" w:name="OLE_LINK1"/>
      <w:r w:rsidRPr="0032699B">
        <w:rPr>
          <w:rFonts w:ascii="Times New Roman" w:hAnsi="Times New Roman"/>
          <w:b/>
          <w:sz w:val="24"/>
          <w:szCs w:val="24"/>
          <w:lang w:val="en-US"/>
        </w:rPr>
        <w:lastRenderedPageBreak/>
        <w:t>LAMPIRAN</w:t>
      </w:r>
    </w:p>
    <w:p w14:paraId="1276C867" w14:textId="77777777" w:rsidR="007A1A09" w:rsidRPr="00F8558A" w:rsidRDefault="007A1A09" w:rsidP="00471637">
      <w:p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F8558A">
        <w:rPr>
          <w:rFonts w:ascii="Times New Roman" w:hAnsi="Times New Roman"/>
          <w:bCs/>
          <w:sz w:val="24"/>
          <w:szCs w:val="24"/>
          <w:lang w:val="en-US"/>
        </w:rPr>
        <w:t>Lampiran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14:paraId="71F2DFA5" w14:textId="77777777" w:rsidR="007A1A09" w:rsidRPr="0032699B" w:rsidRDefault="007A1A09" w:rsidP="00471637">
      <w:pPr>
        <w:pStyle w:val="ListParagraph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Foto</w:t>
      </w:r>
      <w:r w:rsidRPr="0032699B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foto</w:t>
      </w:r>
      <w:proofErr w:type="spellEnd"/>
      <w:r w:rsidRPr="003269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kegitan</w:t>
      </w:r>
      <w:proofErr w:type="spellEnd"/>
      <w:r w:rsidRPr="003269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pengabdian</w:t>
      </w:r>
      <w:proofErr w:type="spellEnd"/>
    </w:p>
    <w:p w14:paraId="0D7AC10B" w14:textId="77777777" w:rsidR="007A1A09" w:rsidRPr="0032699B" w:rsidRDefault="007A1A09" w:rsidP="00471637">
      <w:pPr>
        <w:pStyle w:val="ListParagraph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2699B">
        <w:rPr>
          <w:rFonts w:ascii="Times New Roman" w:hAnsi="Times New Roman"/>
          <w:bCs/>
          <w:sz w:val="24"/>
          <w:szCs w:val="24"/>
        </w:rPr>
        <w:t>Absensi</w:t>
      </w:r>
      <w:proofErr w:type="spellEnd"/>
      <w:r w:rsidRPr="003269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Kegiatan</w:t>
      </w:r>
      <w:proofErr w:type="spellEnd"/>
    </w:p>
    <w:p w14:paraId="394C7F77" w14:textId="77777777" w:rsidR="007A1A09" w:rsidRPr="0032699B" w:rsidRDefault="007A1A09" w:rsidP="00471637">
      <w:pPr>
        <w:pStyle w:val="ListParagraph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2699B">
        <w:rPr>
          <w:rFonts w:ascii="Times New Roman" w:hAnsi="Times New Roman"/>
          <w:bCs/>
          <w:sz w:val="24"/>
          <w:szCs w:val="24"/>
        </w:rPr>
        <w:t>Luaran</w:t>
      </w:r>
      <w:proofErr w:type="spellEnd"/>
      <w:r w:rsidRPr="0032699B">
        <w:rPr>
          <w:rFonts w:ascii="Times New Roman" w:hAnsi="Times New Roman"/>
          <w:bCs/>
          <w:sz w:val="24"/>
          <w:szCs w:val="24"/>
        </w:rPr>
        <w:t xml:space="preserve"> yang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dijanjikan</w:t>
      </w:r>
      <w:proofErr w:type="spellEnd"/>
    </w:p>
    <w:p w14:paraId="46C2C21C" w14:textId="3BFBAD96" w:rsidR="007A1A09" w:rsidRPr="0032699B" w:rsidRDefault="007A1A09" w:rsidP="00471637">
      <w:pPr>
        <w:pStyle w:val="ListParagraph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2699B">
        <w:rPr>
          <w:rFonts w:ascii="Times New Roman" w:hAnsi="Times New Roman"/>
          <w:bCs/>
          <w:sz w:val="24"/>
          <w:szCs w:val="24"/>
        </w:rPr>
        <w:t xml:space="preserve">Link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Vidio</w:t>
      </w:r>
      <w:proofErr w:type="spellEnd"/>
      <w:r w:rsidRPr="003269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Kegiatan</w:t>
      </w:r>
      <w:proofErr w:type="spellEnd"/>
      <w:r w:rsidR="003E35DB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="003E35DB">
        <w:rPr>
          <w:rFonts w:ascii="Times New Roman" w:hAnsi="Times New Roman"/>
          <w:bCs/>
          <w:sz w:val="24"/>
          <w:szCs w:val="24"/>
        </w:rPr>
        <w:t>Durasi</w:t>
      </w:r>
      <w:proofErr w:type="spellEnd"/>
      <w:r w:rsidR="003E35D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E35DB">
        <w:rPr>
          <w:rFonts w:ascii="Times New Roman" w:hAnsi="Times New Roman"/>
          <w:bCs/>
          <w:sz w:val="24"/>
          <w:szCs w:val="24"/>
        </w:rPr>
        <w:t>Maksimal</w:t>
      </w:r>
      <w:proofErr w:type="spellEnd"/>
      <w:r w:rsidR="003E35DB">
        <w:rPr>
          <w:rFonts w:ascii="Times New Roman" w:hAnsi="Times New Roman"/>
          <w:bCs/>
          <w:sz w:val="24"/>
          <w:szCs w:val="24"/>
        </w:rPr>
        <w:t xml:space="preserve"> 5 </w:t>
      </w:r>
      <w:proofErr w:type="spellStart"/>
      <w:r w:rsidR="003E35DB">
        <w:rPr>
          <w:rFonts w:ascii="Times New Roman" w:hAnsi="Times New Roman"/>
          <w:bCs/>
          <w:sz w:val="24"/>
          <w:szCs w:val="24"/>
        </w:rPr>
        <w:t>Menit</w:t>
      </w:r>
      <w:proofErr w:type="spellEnd"/>
      <w:r w:rsidR="003E35DB">
        <w:rPr>
          <w:rFonts w:ascii="Times New Roman" w:hAnsi="Times New Roman"/>
          <w:bCs/>
          <w:sz w:val="24"/>
          <w:szCs w:val="24"/>
        </w:rPr>
        <w:t>)</w:t>
      </w:r>
    </w:p>
    <w:bookmarkEnd w:id="3"/>
    <w:p w14:paraId="389D89C2" w14:textId="77777777" w:rsidR="007A1A09" w:rsidRDefault="007A1A09" w:rsidP="00471637">
      <w:pPr>
        <w:spacing w:after="0"/>
        <w:rPr>
          <w:rFonts w:ascii="Times New Roman" w:hAnsi="Times New Roman"/>
          <w:b/>
          <w:sz w:val="32"/>
          <w:lang w:val="en-US"/>
        </w:rPr>
      </w:pPr>
    </w:p>
    <w:p w14:paraId="0EBAAC4C" w14:textId="77777777" w:rsidR="007A1A09" w:rsidRDefault="007A1A09" w:rsidP="007A1A09">
      <w:pPr>
        <w:rPr>
          <w:rFonts w:ascii="Times New Roman" w:hAnsi="Times New Roman"/>
          <w:b/>
          <w:sz w:val="32"/>
          <w:lang w:val="en-US"/>
        </w:rPr>
      </w:pPr>
    </w:p>
    <w:p w14:paraId="5F7EF1BD" w14:textId="77777777" w:rsidR="00C76252" w:rsidRDefault="00C76252" w:rsidP="004B0AC5">
      <w:pPr>
        <w:pStyle w:val="Default"/>
        <w:ind w:left="426"/>
        <w:jc w:val="both"/>
        <w:rPr>
          <w:lang w:val="id-ID"/>
        </w:rPr>
      </w:pPr>
    </w:p>
    <w:p w14:paraId="37DAA4E5" w14:textId="77777777" w:rsidR="005E4996" w:rsidRDefault="005E4996" w:rsidP="004B0AC5">
      <w:pPr>
        <w:pStyle w:val="Default"/>
        <w:ind w:left="426"/>
        <w:jc w:val="both"/>
        <w:rPr>
          <w:lang w:val="id-ID"/>
        </w:rPr>
      </w:pPr>
    </w:p>
    <w:sectPr w:rsidR="005E4996" w:rsidSect="005F51A6">
      <w:footerReference w:type="default" r:id="rId10"/>
      <w:pgSz w:w="11906" w:h="16838" w:code="9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B9FD6" w14:textId="77777777" w:rsidR="00C30420" w:rsidRDefault="00C30420" w:rsidP="00A94E09">
      <w:pPr>
        <w:spacing w:after="0" w:line="240" w:lineRule="auto"/>
      </w:pPr>
      <w:r>
        <w:separator/>
      </w:r>
    </w:p>
  </w:endnote>
  <w:endnote w:type="continuationSeparator" w:id="0">
    <w:p w14:paraId="6CCEFC55" w14:textId="77777777" w:rsidR="00C30420" w:rsidRDefault="00C30420" w:rsidP="00A9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8F02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  <w:r w:rsidRPr="00DC639A">
      <w:rPr>
        <w:rFonts w:ascii="Times New Roman" w:hAnsi="Times New Roman"/>
        <w:sz w:val="24"/>
        <w:szCs w:val="24"/>
      </w:rPr>
      <w:fldChar w:fldCharType="begin"/>
    </w:r>
    <w:r w:rsidRPr="008960B5">
      <w:rPr>
        <w:rFonts w:ascii="Times New Roman" w:hAnsi="Times New Roman"/>
        <w:sz w:val="24"/>
        <w:szCs w:val="24"/>
      </w:rPr>
      <w:instrText xml:space="preserve"> PAGE   \* MERGEFORMAT </w:instrText>
    </w:r>
    <w:r w:rsidRPr="00DC639A">
      <w:rPr>
        <w:rFonts w:ascii="Times New Roman" w:hAnsi="Times New Roman"/>
        <w:sz w:val="24"/>
        <w:szCs w:val="24"/>
      </w:rPr>
      <w:fldChar w:fldCharType="separate"/>
    </w:r>
    <w:r w:rsidR="00A84977">
      <w:rPr>
        <w:rFonts w:ascii="Times New Roman" w:hAnsi="Times New Roman"/>
        <w:noProof/>
        <w:sz w:val="24"/>
        <w:szCs w:val="24"/>
      </w:rPr>
      <w:t>iv</w:t>
    </w:r>
    <w:r w:rsidRPr="00DC639A">
      <w:rPr>
        <w:rFonts w:ascii="Times New Roman" w:hAnsi="Times New Roman"/>
        <w:noProof/>
        <w:sz w:val="24"/>
        <w:szCs w:val="24"/>
      </w:rPr>
      <w:fldChar w:fldCharType="end"/>
    </w:r>
  </w:p>
  <w:p w14:paraId="500F3D9B" w14:textId="5CBFB39A" w:rsidR="00C615AD" w:rsidRDefault="0092084A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436BFF" wp14:editId="7F618F34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3F132C" id="Rectangle 1" o:spid="_x0000_s1026" style="position:absolute;margin-left:315.6pt;margin-top:9.5pt;width:34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A221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</w:p>
  <w:p w14:paraId="4357B51D" w14:textId="20ABB80F" w:rsidR="00C615AD" w:rsidRDefault="0092084A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92EC41" wp14:editId="460DF639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77E920" id="Rectangle 2" o:spid="_x0000_s1026" style="position:absolute;margin-left:315.6pt;margin-top:9.5pt;width:34.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C91E7" w14:textId="77777777" w:rsidR="00C30420" w:rsidRDefault="00C30420" w:rsidP="00A94E09">
      <w:pPr>
        <w:spacing w:after="0" w:line="240" w:lineRule="auto"/>
      </w:pPr>
      <w:r>
        <w:separator/>
      </w:r>
    </w:p>
  </w:footnote>
  <w:footnote w:type="continuationSeparator" w:id="0">
    <w:p w14:paraId="7448A764" w14:textId="77777777" w:rsidR="00C30420" w:rsidRDefault="00C30420" w:rsidP="00A94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387"/>
    <w:multiLevelType w:val="hybridMultilevel"/>
    <w:tmpl w:val="915E3B94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>
      <w:start w:val="1"/>
      <w:numFmt w:val="lowerLetter"/>
      <w:lvlText w:val="%2."/>
      <w:lvlJc w:val="left"/>
      <w:pPr>
        <w:ind w:left="1866" w:hanging="360"/>
      </w:pPr>
    </w:lvl>
    <w:lvl w:ilvl="2" w:tplc="0421001B">
      <w:start w:val="1"/>
      <w:numFmt w:val="lowerRoman"/>
      <w:lvlText w:val="%3."/>
      <w:lvlJc w:val="right"/>
      <w:pPr>
        <w:ind w:left="2586" w:hanging="180"/>
      </w:pPr>
    </w:lvl>
    <w:lvl w:ilvl="3" w:tplc="13260F78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2928AE"/>
    <w:multiLevelType w:val="hybridMultilevel"/>
    <w:tmpl w:val="63565674"/>
    <w:lvl w:ilvl="0" w:tplc="B624FE40">
      <w:start w:val="1"/>
      <w:numFmt w:val="decimal"/>
      <w:lvlText w:val="3.%1"/>
      <w:lvlJc w:val="left"/>
      <w:pPr>
        <w:ind w:left="3337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C22D45"/>
    <w:multiLevelType w:val="multilevel"/>
    <w:tmpl w:val="CBD090BA"/>
    <w:lvl w:ilvl="0">
      <w:start w:val="1"/>
      <w:numFmt w:val="lowerLetter"/>
      <w:lvlText w:val="%1."/>
      <w:lvlJc w:val="left"/>
      <w:pPr>
        <w:ind w:left="835" w:hanging="360"/>
      </w:pPr>
    </w:lvl>
    <w:lvl w:ilvl="1">
      <w:start w:val="1"/>
      <w:numFmt w:val="lowerLetter"/>
      <w:lvlText w:val="%2."/>
      <w:lvlJc w:val="left"/>
      <w:pPr>
        <w:ind w:left="1555" w:hanging="360"/>
      </w:pPr>
    </w:lvl>
    <w:lvl w:ilvl="2">
      <w:start w:val="1"/>
      <w:numFmt w:val="lowerRoman"/>
      <w:lvlText w:val="%3."/>
      <w:lvlJc w:val="right"/>
      <w:pPr>
        <w:ind w:left="2275" w:hanging="180"/>
      </w:pPr>
    </w:lvl>
    <w:lvl w:ilvl="3">
      <w:start w:val="1"/>
      <w:numFmt w:val="decimal"/>
      <w:lvlText w:val="%4."/>
      <w:lvlJc w:val="left"/>
      <w:pPr>
        <w:ind w:left="2995" w:hanging="360"/>
      </w:pPr>
    </w:lvl>
    <w:lvl w:ilvl="4">
      <w:start w:val="1"/>
      <w:numFmt w:val="lowerLetter"/>
      <w:lvlText w:val="%5."/>
      <w:lvlJc w:val="left"/>
      <w:pPr>
        <w:ind w:left="3715" w:hanging="360"/>
      </w:pPr>
    </w:lvl>
    <w:lvl w:ilvl="5">
      <w:start w:val="1"/>
      <w:numFmt w:val="lowerRoman"/>
      <w:lvlText w:val="%6."/>
      <w:lvlJc w:val="right"/>
      <w:pPr>
        <w:ind w:left="4435" w:hanging="180"/>
      </w:pPr>
    </w:lvl>
    <w:lvl w:ilvl="6">
      <w:start w:val="1"/>
      <w:numFmt w:val="decimal"/>
      <w:lvlText w:val="%7."/>
      <w:lvlJc w:val="left"/>
      <w:pPr>
        <w:ind w:left="5155" w:hanging="360"/>
      </w:pPr>
    </w:lvl>
    <w:lvl w:ilvl="7">
      <w:start w:val="1"/>
      <w:numFmt w:val="lowerLetter"/>
      <w:lvlText w:val="%8."/>
      <w:lvlJc w:val="left"/>
      <w:pPr>
        <w:ind w:left="5875" w:hanging="360"/>
      </w:pPr>
    </w:lvl>
    <w:lvl w:ilvl="8">
      <w:start w:val="1"/>
      <w:numFmt w:val="lowerRoman"/>
      <w:lvlText w:val="%9."/>
      <w:lvlJc w:val="right"/>
      <w:pPr>
        <w:ind w:left="6595" w:hanging="180"/>
      </w:pPr>
    </w:lvl>
  </w:abstractNum>
  <w:abstractNum w:abstractNumId="3" w15:restartNumberingAfterBreak="0">
    <w:nsid w:val="14B64499"/>
    <w:multiLevelType w:val="hybridMultilevel"/>
    <w:tmpl w:val="1E7613A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DEF028B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63978"/>
    <w:multiLevelType w:val="multilevel"/>
    <w:tmpl w:val="012A01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804C73"/>
    <w:multiLevelType w:val="hybridMultilevel"/>
    <w:tmpl w:val="E138A9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9277CA"/>
    <w:multiLevelType w:val="multilevel"/>
    <w:tmpl w:val="BF2472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3E5ED9"/>
    <w:multiLevelType w:val="hybridMultilevel"/>
    <w:tmpl w:val="9AD2D332"/>
    <w:lvl w:ilvl="0" w:tplc="16481EC4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60" w:hanging="360"/>
      </w:pPr>
    </w:lvl>
    <w:lvl w:ilvl="2" w:tplc="3809001B" w:tentative="1">
      <w:start w:val="1"/>
      <w:numFmt w:val="lowerRoman"/>
      <w:lvlText w:val="%3."/>
      <w:lvlJc w:val="right"/>
      <w:pPr>
        <w:ind w:left="1880" w:hanging="180"/>
      </w:pPr>
    </w:lvl>
    <w:lvl w:ilvl="3" w:tplc="3809000F" w:tentative="1">
      <w:start w:val="1"/>
      <w:numFmt w:val="decimal"/>
      <w:lvlText w:val="%4."/>
      <w:lvlJc w:val="left"/>
      <w:pPr>
        <w:ind w:left="2600" w:hanging="360"/>
      </w:pPr>
    </w:lvl>
    <w:lvl w:ilvl="4" w:tplc="38090019" w:tentative="1">
      <w:start w:val="1"/>
      <w:numFmt w:val="lowerLetter"/>
      <w:lvlText w:val="%5."/>
      <w:lvlJc w:val="left"/>
      <w:pPr>
        <w:ind w:left="3320" w:hanging="360"/>
      </w:pPr>
    </w:lvl>
    <w:lvl w:ilvl="5" w:tplc="3809001B" w:tentative="1">
      <w:start w:val="1"/>
      <w:numFmt w:val="lowerRoman"/>
      <w:lvlText w:val="%6."/>
      <w:lvlJc w:val="right"/>
      <w:pPr>
        <w:ind w:left="4040" w:hanging="180"/>
      </w:pPr>
    </w:lvl>
    <w:lvl w:ilvl="6" w:tplc="3809000F" w:tentative="1">
      <w:start w:val="1"/>
      <w:numFmt w:val="decimal"/>
      <w:lvlText w:val="%7."/>
      <w:lvlJc w:val="left"/>
      <w:pPr>
        <w:ind w:left="4760" w:hanging="360"/>
      </w:pPr>
    </w:lvl>
    <w:lvl w:ilvl="7" w:tplc="38090019" w:tentative="1">
      <w:start w:val="1"/>
      <w:numFmt w:val="lowerLetter"/>
      <w:lvlText w:val="%8."/>
      <w:lvlJc w:val="left"/>
      <w:pPr>
        <w:ind w:left="5480" w:hanging="360"/>
      </w:pPr>
    </w:lvl>
    <w:lvl w:ilvl="8" w:tplc="38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8" w15:restartNumberingAfterBreak="0">
    <w:nsid w:val="23511B14"/>
    <w:multiLevelType w:val="hybridMultilevel"/>
    <w:tmpl w:val="FD9E2DB8"/>
    <w:lvl w:ilvl="0" w:tplc="A2BC8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0422458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8B28EE"/>
    <w:multiLevelType w:val="multilevel"/>
    <w:tmpl w:val="BFB89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D66E09"/>
    <w:multiLevelType w:val="multilevel"/>
    <w:tmpl w:val="4D8EA01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1" w15:restartNumberingAfterBreak="0">
    <w:nsid w:val="271D45D1"/>
    <w:multiLevelType w:val="multilevel"/>
    <w:tmpl w:val="56F42C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29C93B74"/>
    <w:multiLevelType w:val="multilevel"/>
    <w:tmpl w:val="7F1A83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E8A2A5F"/>
    <w:multiLevelType w:val="hybridMultilevel"/>
    <w:tmpl w:val="5EDA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C5B2B"/>
    <w:multiLevelType w:val="hybridMultilevel"/>
    <w:tmpl w:val="4FA6F48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0F">
      <w:start w:val="1"/>
      <w:numFmt w:val="decimal"/>
      <w:lvlText w:val="%2."/>
      <w:lvlJc w:val="left"/>
      <w:pPr>
        <w:ind w:left="3621" w:hanging="360"/>
      </w:pPr>
      <w:rPr>
        <w:rFonts w:hint="default"/>
      </w:rPr>
    </w:lvl>
    <w:lvl w:ilvl="2" w:tplc="251E5510">
      <w:start w:val="1"/>
      <w:numFmt w:val="upperLetter"/>
      <w:lvlText w:val="%3."/>
      <w:lvlJc w:val="left"/>
      <w:pPr>
        <w:ind w:left="262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F993316"/>
    <w:multiLevelType w:val="multilevel"/>
    <w:tmpl w:val="E02A6DDE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2104C2A"/>
    <w:multiLevelType w:val="multilevel"/>
    <w:tmpl w:val="83DE85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2F80840"/>
    <w:multiLevelType w:val="multilevel"/>
    <w:tmpl w:val="7EA4D0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4E74B0B"/>
    <w:multiLevelType w:val="multilevel"/>
    <w:tmpl w:val="6D6C31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AF7D89"/>
    <w:multiLevelType w:val="hybridMultilevel"/>
    <w:tmpl w:val="B4B627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36D64"/>
    <w:multiLevelType w:val="multilevel"/>
    <w:tmpl w:val="B060CAF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072186B"/>
    <w:multiLevelType w:val="multilevel"/>
    <w:tmpl w:val="A8FEAAD8"/>
    <w:lvl w:ilvl="0">
      <w:start w:val="1"/>
      <w:numFmt w:val="decimal"/>
      <w:lvlText w:val="%1."/>
      <w:lvlJc w:val="left"/>
      <w:pPr>
        <w:ind w:left="475" w:hanging="360"/>
      </w:pPr>
      <w:rPr>
        <w:rFonts w:ascii="Avenir" w:eastAsia="Avenir" w:hAnsi="Avenir" w:cs="Avenir" w:hint="default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195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ind w:left="191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35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ind w:left="335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7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1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35" w:hanging="180"/>
      </w:pPr>
      <w:rPr>
        <w:rFonts w:hint="default"/>
      </w:rPr>
    </w:lvl>
  </w:abstractNum>
  <w:abstractNum w:abstractNumId="22" w15:restartNumberingAfterBreak="0">
    <w:nsid w:val="45BF7821"/>
    <w:multiLevelType w:val="hybridMultilevel"/>
    <w:tmpl w:val="E840A4E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414DF5"/>
    <w:multiLevelType w:val="hybridMultilevel"/>
    <w:tmpl w:val="1CB6B1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68A48">
      <w:numFmt w:val="bullet"/>
      <w:lvlText w:val="•"/>
      <w:lvlJc w:val="left"/>
      <w:pPr>
        <w:ind w:left="1800" w:hanging="720"/>
      </w:pPr>
      <w:rPr>
        <w:rFonts w:ascii="Avenir Next LT Pro" w:eastAsiaTheme="minorEastAsia" w:hAnsi="Avenir Next LT Pro" w:cs="Times New Roman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C6FF8"/>
    <w:multiLevelType w:val="multilevel"/>
    <w:tmpl w:val="D39A4178"/>
    <w:lvl w:ilvl="0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0" w:hanging="1800"/>
      </w:pPr>
      <w:rPr>
        <w:rFonts w:hint="default"/>
      </w:rPr>
    </w:lvl>
  </w:abstractNum>
  <w:abstractNum w:abstractNumId="25" w15:restartNumberingAfterBreak="0">
    <w:nsid w:val="4A056C7C"/>
    <w:multiLevelType w:val="hybridMultilevel"/>
    <w:tmpl w:val="4746A3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A175A"/>
    <w:multiLevelType w:val="hybridMultilevel"/>
    <w:tmpl w:val="7728B9C4"/>
    <w:lvl w:ilvl="0" w:tplc="01325E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965580"/>
    <w:multiLevelType w:val="hybridMultilevel"/>
    <w:tmpl w:val="BB729108"/>
    <w:lvl w:ilvl="0" w:tplc="702002E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3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3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8" w15:restartNumberingAfterBreak="0">
    <w:nsid w:val="4F314197"/>
    <w:multiLevelType w:val="hybridMultilevel"/>
    <w:tmpl w:val="F746E22C"/>
    <w:lvl w:ilvl="0" w:tplc="0421000F">
      <w:start w:val="1"/>
      <w:numFmt w:val="decimal"/>
      <w:lvlText w:val="%1."/>
      <w:lvlJc w:val="left"/>
      <w:pPr>
        <w:ind w:left="1789" w:hanging="360"/>
      </w:p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 w15:restartNumberingAfterBreak="0">
    <w:nsid w:val="4F790F79"/>
    <w:multiLevelType w:val="multilevel"/>
    <w:tmpl w:val="E6C6E0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51D74CF"/>
    <w:multiLevelType w:val="hybridMultilevel"/>
    <w:tmpl w:val="DE5CFC8C"/>
    <w:lvl w:ilvl="0" w:tplc="04090015">
      <w:start w:val="1"/>
      <w:numFmt w:val="upperLetter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1" w15:restartNumberingAfterBreak="0">
    <w:nsid w:val="55DF0809"/>
    <w:multiLevelType w:val="hybridMultilevel"/>
    <w:tmpl w:val="F5B48E2A"/>
    <w:lvl w:ilvl="0" w:tplc="58E272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64C700B"/>
    <w:multiLevelType w:val="multilevel"/>
    <w:tmpl w:val="F296F8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C0225F"/>
    <w:multiLevelType w:val="hybridMultilevel"/>
    <w:tmpl w:val="D0AC1292"/>
    <w:lvl w:ilvl="0" w:tplc="04090015">
      <w:start w:val="1"/>
      <w:numFmt w:val="upperLetter"/>
      <w:lvlText w:val="%1."/>
      <w:lvlJc w:val="left"/>
      <w:pPr>
        <w:ind w:left="6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310C6"/>
    <w:multiLevelType w:val="hybridMultilevel"/>
    <w:tmpl w:val="DB5E5E34"/>
    <w:lvl w:ilvl="0" w:tplc="82B4B3E2">
      <w:start w:val="1"/>
      <w:numFmt w:val="decimal"/>
      <w:lvlText w:val="2.2.6.%1"/>
      <w:lvlJc w:val="left"/>
      <w:pPr>
        <w:ind w:left="2422" w:hanging="360"/>
      </w:pPr>
      <w:rPr>
        <w:rFonts w:cs="Times New Roman" w:hint="default"/>
      </w:rPr>
    </w:lvl>
    <w:lvl w:ilvl="1" w:tplc="43F2EA02">
      <w:start w:val="1"/>
      <w:numFmt w:val="decimal"/>
      <w:lvlText w:val="2.2.5.%2"/>
      <w:lvlJc w:val="left"/>
      <w:pPr>
        <w:ind w:left="3150" w:hanging="360"/>
      </w:pPr>
      <w:rPr>
        <w:rFonts w:cs="Times New Roman" w:hint="default"/>
      </w:rPr>
    </w:lvl>
    <w:lvl w:ilvl="2" w:tplc="39B65C58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09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B4A0026"/>
    <w:multiLevelType w:val="hybridMultilevel"/>
    <w:tmpl w:val="5EDA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311A72"/>
    <w:multiLevelType w:val="multilevel"/>
    <w:tmpl w:val="70F4D3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D037618"/>
    <w:multiLevelType w:val="hybridMultilevel"/>
    <w:tmpl w:val="B95A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D2B12A5"/>
    <w:multiLevelType w:val="hybridMultilevel"/>
    <w:tmpl w:val="E3B8B900"/>
    <w:lvl w:ilvl="0" w:tplc="0421000F">
      <w:start w:val="1"/>
      <w:numFmt w:val="decimal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9" w15:restartNumberingAfterBreak="0">
    <w:nsid w:val="5E635083"/>
    <w:multiLevelType w:val="multilevel"/>
    <w:tmpl w:val="E08277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18333E9"/>
    <w:multiLevelType w:val="hybridMultilevel"/>
    <w:tmpl w:val="3FB8F780"/>
    <w:lvl w:ilvl="0" w:tplc="7DB29A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3A87B52"/>
    <w:multiLevelType w:val="multilevel"/>
    <w:tmpl w:val="D924CB80"/>
    <w:lvl w:ilvl="0">
      <w:start w:val="1"/>
      <w:numFmt w:val="lowerLetter"/>
      <w:lvlText w:val="%1."/>
      <w:lvlJc w:val="left"/>
      <w:pPr>
        <w:ind w:left="43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159" w:hanging="360"/>
      </w:pPr>
    </w:lvl>
    <w:lvl w:ilvl="2">
      <w:start w:val="1"/>
      <w:numFmt w:val="lowerRoman"/>
      <w:lvlText w:val="%3."/>
      <w:lvlJc w:val="right"/>
      <w:pPr>
        <w:ind w:left="1879" w:hanging="180"/>
      </w:pPr>
    </w:lvl>
    <w:lvl w:ilvl="3">
      <w:start w:val="1"/>
      <w:numFmt w:val="decimal"/>
      <w:lvlText w:val="%4."/>
      <w:lvlJc w:val="left"/>
      <w:pPr>
        <w:ind w:left="2599" w:hanging="360"/>
      </w:pPr>
    </w:lvl>
    <w:lvl w:ilvl="4">
      <w:start w:val="1"/>
      <w:numFmt w:val="lowerLetter"/>
      <w:lvlText w:val="%5."/>
      <w:lvlJc w:val="left"/>
      <w:pPr>
        <w:ind w:left="3319" w:hanging="360"/>
      </w:pPr>
    </w:lvl>
    <w:lvl w:ilvl="5">
      <w:start w:val="1"/>
      <w:numFmt w:val="lowerRoman"/>
      <w:lvlText w:val="%6."/>
      <w:lvlJc w:val="right"/>
      <w:pPr>
        <w:ind w:left="4039" w:hanging="180"/>
      </w:pPr>
    </w:lvl>
    <w:lvl w:ilvl="6">
      <w:start w:val="1"/>
      <w:numFmt w:val="decimal"/>
      <w:lvlText w:val="%7."/>
      <w:lvlJc w:val="left"/>
      <w:pPr>
        <w:ind w:left="4759" w:hanging="360"/>
      </w:pPr>
    </w:lvl>
    <w:lvl w:ilvl="7">
      <w:start w:val="1"/>
      <w:numFmt w:val="lowerLetter"/>
      <w:lvlText w:val="%8."/>
      <w:lvlJc w:val="left"/>
      <w:pPr>
        <w:ind w:left="5479" w:hanging="360"/>
      </w:pPr>
    </w:lvl>
    <w:lvl w:ilvl="8">
      <w:start w:val="1"/>
      <w:numFmt w:val="lowerRoman"/>
      <w:lvlText w:val="%9."/>
      <w:lvlJc w:val="right"/>
      <w:pPr>
        <w:ind w:left="6199" w:hanging="180"/>
      </w:pPr>
    </w:lvl>
  </w:abstractNum>
  <w:abstractNum w:abstractNumId="42" w15:restartNumberingAfterBreak="0">
    <w:nsid w:val="64782017"/>
    <w:multiLevelType w:val="hybridMultilevel"/>
    <w:tmpl w:val="078C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2C6ED3"/>
    <w:multiLevelType w:val="hybridMultilevel"/>
    <w:tmpl w:val="71F4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073074"/>
    <w:multiLevelType w:val="multilevel"/>
    <w:tmpl w:val="B7B2C1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12E476F"/>
    <w:multiLevelType w:val="hybridMultilevel"/>
    <w:tmpl w:val="5D5AD71A"/>
    <w:lvl w:ilvl="0" w:tplc="04210011">
      <w:start w:val="1"/>
      <w:numFmt w:val="decimal"/>
      <w:lvlText w:val="%1)"/>
      <w:lvlJc w:val="left"/>
      <w:pPr>
        <w:ind w:left="1287" w:hanging="360"/>
      </w:pPr>
    </w:lvl>
    <w:lvl w:ilvl="1" w:tplc="0421000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5A3C4274">
      <w:start w:val="1"/>
      <w:numFmt w:val="upperLetter"/>
      <w:lvlText w:val="%3."/>
      <w:lvlJc w:val="left"/>
      <w:pPr>
        <w:ind w:left="2907" w:hanging="360"/>
      </w:pPr>
      <w:rPr>
        <w:rFonts w:hint="default"/>
        <w:b/>
      </w:rPr>
    </w:lvl>
    <w:lvl w:ilvl="3" w:tplc="1690D62E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 w:tplc="534271CA">
      <w:start w:val="3"/>
      <w:numFmt w:val="lowerLetter"/>
      <w:lvlText w:val="%5."/>
      <w:lvlJc w:val="left"/>
      <w:pPr>
        <w:ind w:left="4167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6489F"/>
    <w:multiLevelType w:val="multilevel"/>
    <w:tmpl w:val="8A02FD8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48702463">
    <w:abstractNumId w:val="14"/>
  </w:num>
  <w:num w:numId="2" w16cid:durableId="289552489">
    <w:abstractNumId w:val="32"/>
  </w:num>
  <w:num w:numId="3" w16cid:durableId="1169949406">
    <w:abstractNumId w:val="9"/>
  </w:num>
  <w:num w:numId="4" w16cid:durableId="1602570662">
    <w:abstractNumId w:val="30"/>
  </w:num>
  <w:num w:numId="5" w16cid:durableId="368842277">
    <w:abstractNumId w:val="42"/>
  </w:num>
  <w:num w:numId="6" w16cid:durableId="2094011028">
    <w:abstractNumId w:val="43"/>
  </w:num>
  <w:num w:numId="7" w16cid:durableId="621889289">
    <w:abstractNumId w:val="13"/>
  </w:num>
  <w:num w:numId="8" w16cid:durableId="1235161481">
    <w:abstractNumId w:val="33"/>
  </w:num>
  <w:num w:numId="9" w16cid:durableId="1112436080">
    <w:abstractNumId w:val="12"/>
  </w:num>
  <w:num w:numId="10" w16cid:durableId="1433817056">
    <w:abstractNumId w:val="11"/>
  </w:num>
  <w:num w:numId="11" w16cid:durableId="949777679">
    <w:abstractNumId w:val="0"/>
  </w:num>
  <w:num w:numId="12" w16cid:durableId="2007399897">
    <w:abstractNumId w:val="3"/>
  </w:num>
  <w:num w:numId="13" w16cid:durableId="146214610">
    <w:abstractNumId w:val="45"/>
  </w:num>
  <w:num w:numId="14" w16cid:durableId="1032538826">
    <w:abstractNumId w:val="18"/>
  </w:num>
  <w:num w:numId="15" w16cid:durableId="1915697352">
    <w:abstractNumId w:val="4"/>
  </w:num>
  <w:num w:numId="16" w16cid:durableId="1851795777">
    <w:abstractNumId w:val="22"/>
  </w:num>
  <w:num w:numId="17" w16cid:durableId="1506044872">
    <w:abstractNumId w:val="35"/>
  </w:num>
  <w:num w:numId="18" w16cid:durableId="1658533727">
    <w:abstractNumId w:val="16"/>
  </w:num>
  <w:num w:numId="19" w16cid:durableId="396128654">
    <w:abstractNumId w:val="44"/>
  </w:num>
  <w:num w:numId="20" w16cid:durableId="304118443">
    <w:abstractNumId w:val="28"/>
  </w:num>
  <w:num w:numId="21" w16cid:durableId="776486967">
    <w:abstractNumId w:val="8"/>
  </w:num>
  <w:num w:numId="22" w16cid:durableId="1171457501">
    <w:abstractNumId w:val="10"/>
  </w:num>
  <w:num w:numId="23" w16cid:durableId="485586401">
    <w:abstractNumId w:val="37"/>
  </w:num>
  <w:num w:numId="24" w16cid:durableId="1944915049">
    <w:abstractNumId w:val="19"/>
  </w:num>
  <w:num w:numId="25" w16cid:durableId="602808560">
    <w:abstractNumId w:val="39"/>
  </w:num>
  <w:num w:numId="26" w16cid:durableId="1079672695">
    <w:abstractNumId w:val="20"/>
  </w:num>
  <w:num w:numId="27" w16cid:durableId="1713917388">
    <w:abstractNumId w:val="36"/>
  </w:num>
  <w:num w:numId="28" w16cid:durableId="203568934">
    <w:abstractNumId w:val="34"/>
  </w:num>
  <w:num w:numId="29" w16cid:durableId="674697252">
    <w:abstractNumId w:val="1"/>
  </w:num>
  <w:num w:numId="30" w16cid:durableId="498808129">
    <w:abstractNumId w:val="27"/>
  </w:num>
  <w:num w:numId="31" w16cid:durableId="1869446297">
    <w:abstractNumId w:val="15"/>
  </w:num>
  <w:num w:numId="32" w16cid:durableId="1868446982">
    <w:abstractNumId w:val="5"/>
  </w:num>
  <w:num w:numId="33" w16cid:durableId="609705634">
    <w:abstractNumId w:val="29"/>
  </w:num>
  <w:num w:numId="34" w16cid:durableId="1320616448">
    <w:abstractNumId w:val="46"/>
  </w:num>
  <w:num w:numId="35" w16cid:durableId="1954092342">
    <w:abstractNumId w:val="6"/>
  </w:num>
  <w:num w:numId="36" w16cid:durableId="1750225725">
    <w:abstractNumId w:val="17"/>
  </w:num>
  <w:num w:numId="37" w16cid:durableId="1125540475">
    <w:abstractNumId w:val="40"/>
  </w:num>
  <w:num w:numId="38" w16cid:durableId="163328308">
    <w:abstractNumId w:val="31"/>
  </w:num>
  <w:num w:numId="39" w16cid:durableId="1836336727">
    <w:abstractNumId w:val="38"/>
  </w:num>
  <w:num w:numId="40" w16cid:durableId="351956576">
    <w:abstractNumId w:val="23"/>
  </w:num>
  <w:num w:numId="41" w16cid:durableId="209996592">
    <w:abstractNumId w:val="25"/>
  </w:num>
  <w:num w:numId="42" w16cid:durableId="268271354">
    <w:abstractNumId w:val="24"/>
  </w:num>
  <w:num w:numId="43" w16cid:durableId="1492326411">
    <w:abstractNumId w:val="41"/>
  </w:num>
  <w:num w:numId="44" w16cid:durableId="1166214670">
    <w:abstractNumId w:val="7"/>
  </w:num>
  <w:num w:numId="45" w16cid:durableId="1633899881">
    <w:abstractNumId w:val="21"/>
  </w:num>
  <w:num w:numId="46" w16cid:durableId="2055494678">
    <w:abstractNumId w:val="2"/>
  </w:num>
  <w:num w:numId="47" w16cid:durableId="1965260429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31"/>
    <w:rsid w:val="000111EC"/>
    <w:rsid w:val="00013061"/>
    <w:rsid w:val="00023B36"/>
    <w:rsid w:val="00026CFB"/>
    <w:rsid w:val="00030F8E"/>
    <w:rsid w:val="00036EA8"/>
    <w:rsid w:val="000506BA"/>
    <w:rsid w:val="00050A9D"/>
    <w:rsid w:val="00055C31"/>
    <w:rsid w:val="000600F1"/>
    <w:rsid w:val="00060610"/>
    <w:rsid w:val="00060C26"/>
    <w:rsid w:val="00077710"/>
    <w:rsid w:val="0008129E"/>
    <w:rsid w:val="0008423B"/>
    <w:rsid w:val="000911C0"/>
    <w:rsid w:val="0009245E"/>
    <w:rsid w:val="000933FF"/>
    <w:rsid w:val="00094DB5"/>
    <w:rsid w:val="000951AC"/>
    <w:rsid w:val="00096921"/>
    <w:rsid w:val="000A03D5"/>
    <w:rsid w:val="000A253D"/>
    <w:rsid w:val="000A7390"/>
    <w:rsid w:val="000A7BD3"/>
    <w:rsid w:val="000B07A8"/>
    <w:rsid w:val="000B2BBD"/>
    <w:rsid w:val="000B31A2"/>
    <w:rsid w:val="000B496F"/>
    <w:rsid w:val="000B546A"/>
    <w:rsid w:val="000B6194"/>
    <w:rsid w:val="000B6D7B"/>
    <w:rsid w:val="000C047C"/>
    <w:rsid w:val="000C2D35"/>
    <w:rsid w:val="000E013F"/>
    <w:rsid w:val="000F0253"/>
    <w:rsid w:val="000F08BC"/>
    <w:rsid w:val="001010C3"/>
    <w:rsid w:val="001102EC"/>
    <w:rsid w:val="00114286"/>
    <w:rsid w:val="0011794C"/>
    <w:rsid w:val="001265AA"/>
    <w:rsid w:val="00126F87"/>
    <w:rsid w:val="0012791E"/>
    <w:rsid w:val="0013224F"/>
    <w:rsid w:val="00144696"/>
    <w:rsid w:val="0015165F"/>
    <w:rsid w:val="00151EC4"/>
    <w:rsid w:val="001539E5"/>
    <w:rsid w:val="00157791"/>
    <w:rsid w:val="0016226C"/>
    <w:rsid w:val="00170223"/>
    <w:rsid w:val="00182FCE"/>
    <w:rsid w:val="001830EE"/>
    <w:rsid w:val="0018623D"/>
    <w:rsid w:val="001A7FC7"/>
    <w:rsid w:val="001C0F69"/>
    <w:rsid w:val="001C18FB"/>
    <w:rsid w:val="001C1D31"/>
    <w:rsid w:val="001C41AD"/>
    <w:rsid w:val="001D3C09"/>
    <w:rsid w:val="001D490E"/>
    <w:rsid w:val="001D4A0A"/>
    <w:rsid w:val="001F125C"/>
    <w:rsid w:val="001F7949"/>
    <w:rsid w:val="002051F9"/>
    <w:rsid w:val="00207A0D"/>
    <w:rsid w:val="00210829"/>
    <w:rsid w:val="00223EF6"/>
    <w:rsid w:val="002245B2"/>
    <w:rsid w:val="00224E16"/>
    <w:rsid w:val="00235D85"/>
    <w:rsid w:val="00236687"/>
    <w:rsid w:val="002407CB"/>
    <w:rsid w:val="0024254C"/>
    <w:rsid w:val="002429DF"/>
    <w:rsid w:val="0024313F"/>
    <w:rsid w:val="002437AD"/>
    <w:rsid w:val="002507A4"/>
    <w:rsid w:val="002522A8"/>
    <w:rsid w:val="00253395"/>
    <w:rsid w:val="002535E0"/>
    <w:rsid w:val="0025559A"/>
    <w:rsid w:val="0029043E"/>
    <w:rsid w:val="00290CA3"/>
    <w:rsid w:val="00292C8F"/>
    <w:rsid w:val="00294347"/>
    <w:rsid w:val="00294353"/>
    <w:rsid w:val="002955D1"/>
    <w:rsid w:val="002968D7"/>
    <w:rsid w:val="00296A48"/>
    <w:rsid w:val="002A27B5"/>
    <w:rsid w:val="002A3E14"/>
    <w:rsid w:val="002B618F"/>
    <w:rsid w:val="002C058F"/>
    <w:rsid w:val="002C2DD0"/>
    <w:rsid w:val="002C63F5"/>
    <w:rsid w:val="002D0711"/>
    <w:rsid w:val="002E5862"/>
    <w:rsid w:val="002E75D8"/>
    <w:rsid w:val="002F1D0A"/>
    <w:rsid w:val="002F25EA"/>
    <w:rsid w:val="002F2D35"/>
    <w:rsid w:val="002F4CEC"/>
    <w:rsid w:val="002F4DF4"/>
    <w:rsid w:val="0030798C"/>
    <w:rsid w:val="003116D9"/>
    <w:rsid w:val="00311DBE"/>
    <w:rsid w:val="00312D49"/>
    <w:rsid w:val="00315F2A"/>
    <w:rsid w:val="0032611B"/>
    <w:rsid w:val="00326E1B"/>
    <w:rsid w:val="003300E8"/>
    <w:rsid w:val="00334008"/>
    <w:rsid w:val="0033661E"/>
    <w:rsid w:val="00336826"/>
    <w:rsid w:val="00340B5F"/>
    <w:rsid w:val="00342B46"/>
    <w:rsid w:val="0035106E"/>
    <w:rsid w:val="0035202B"/>
    <w:rsid w:val="003533DE"/>
    <w:rsid w:val="00355C62"/>
    <w:rsid w:val="003571D1"/>
    <w:rsid w:val="00363FD6"/>
    <w:rsid w:val="0037212A"/>
    <w:rsid w:val="00373262"/>
    <w:rsid w:val="00373FBE"/>
    <w:rsid w:val="003753D4"/>
    <w:rsid w:val="00377497"/>
    <w:rsid w:val="003801D6"/>
    <w:rsid w:val="00384BB8"/>
    <w:rsid w:val="003A27DB"/>
    <w:rsid w:val="003A50EF"/>
    <w:rsid w:val="003A789C"/>
    <w:rsid w:val="003B5C57"/>
    <w:rsid w:val="003C0501"/>
    <w:rsid w:val="003C3028"/>
    <w:rsid w:val="003C3414"/>
    <w:rsid w:val="003E0FEA"/>
    <w:rsid w:val="003E35DB"/>
    <w:rsid w:val="003E7CF9"/>
    <w:rsid w:val="003F4F4E"/>
    <w:rsid w:val="00404033"/>
    <w:rsid w:val="004101AB"/>
    <w:rsid w:val="004134E2"/>
    <w:rsid w:val="00416DD4"/>
    <w:rsid w:val="00425436"/>
    <w:rsid w:val="00427F61"/>
    <w:rsid w:val="00430C84"/>
    <w:rsid w:val="00432335"/>
    <w:rsid w:val="0044601E"/>
    <w:rsid w:val="00447E18"/>
    <w:rsid w:val="004501C7"/>
    <w:rsid w:val="0045791E"/>
    <w:rsid w:val="00465077"/>
    <w:rsid w:val="0046662B"/>
    <w:rsid w:val="00471637"/>
    <w:rsid w:val="00474AA1"/>
    <w:rsid w:val="00475003"/>
    <w:rsid w:val="00475250"/>
    <w:rsid w:val="00480D1E"/>
    <w:rsid w:val="00483562"/>
    <w:rsid w:val="00490286"/>
    <w:rsid w:val="004921D1"/>
    <w:rsid w:val="0049261E"/>
    <w:rsid w:val="00495BAF"/>
    <w:rsid w:val="004A2B6D"/>
    <w:rsid w:val="004A3893"/>
    <w:rsid w:val="004A703E"/>
    <w:rsid w:val="004B0AC5"/>
    <w:rsid w:val="004B2F97"/>
    <w:rsid w:val="004C3E35"/>
    <w:rsid w:val="004C41C8"/>
    <w:rsid w:val="004C739B"/>
    <w:rsid w:val="004C748B"/>
    <w:rsid w:val="004D1766"/>
    <w:rsid w:val="004D43AB"/>
    <w:rsid w:val="004D69B1"/>
    <w:rsid w:val="004D7F04"/>
    <w:rsid w:val="004E14C2"/>
    <w:rsid w:val="004E3CE4"/>
    <w:rsid w:val="004F00CA"/>
    <w:rsid w:val="004F09BF"/>
    <w:rsid w:val="0050461D"/>
    <w:rsid w:val="005123B2"/>
    <w:rsid w:val="00522006"/>
    <w:rsid w:val="00530482"/>
    <w:rsid w:val="00531D39"/>
    <w:rsid w:val="005350E4"/>
    <w:rsid w:val="005358D0"/>
    <w:rsid w:val="005417D0"/>
    <w:rsid w:val="005422FE"/>
    <w:rsid w:val="00557511"/>
    <w:rsid w:val="00565777"/>
    <w:rsid w:val="00567B93"/>
    <w:rsid w:val="00571DD7"/>
    <w:rsid w:val="005730D9"/>
    <w:rsid w:val="00574DF7"/>
    <w:rsid w:val="00574F98"/>
    <w:rsid w:val="0057625A"/>
    <w:rsid w:val="00576680"/>
    <w:rsid w:val="00576989"/>
    <w:rsid w:val="00593507"/>
    <w:rsid w:val="005A0C25"/>
    <w:rsid w:val="005A26A4"/>
    <w:rsid w:val="005A38AC"/>
    <w:rsid w:val="005A525C"/>
    <w:rsid w:val="005A5D20"/>
    <w:rsid w:val="005A7223"/>
    <w:rsid w:val="005B0C3D"/>
    <w:rsid w:val="005C2E06"/>
    <w:rsid w:val="005C5BB6"/>
    <w:rsid w:val="005C7404"/>
    <w:rsid w:val="005D2410"/>
    <w:rsid w:val="005E2F17"/>
    <w:rsid w:val="005E4996"/>
    <w:rsid w:val="005F4D37"/>
    <w:rsid w:val="005F51A6"/>
    <w:rsid w:val="005F6361"/>
    <w:rsid w:val="006004EF"/>
    <w:rsid w:val="00601921"/>
    <w:rsid w:val="006039D4"/>
    <w:rsid w:val="00603D56"/>
    <w:rsid w:val="006043EF"/>
    <w:rsid w:val="00621E4D"/>
    <w:rsid w:val="00627C49"/>
    <w:rsid w:val="0063184F"/>
    <w:rsid w:val="0063792A"/>
    <w:rsid w:val="006438F2"/>
    <w:rsid w:val="00643F51"/>
    <w:rsid w:val="006456A0"/>
    <w:rsid w:val="006478EA"/>
    <w:rsid w:val="00650498"/>
    <w:rsid w:val="00654702"/>
    <w:rsid w:val="0066185D"/>
    <w:rsid w:val="006633BF"/>
    <w:rsid w:val="006635DE"/>
    <w:rsid w:val="00675821"/>
    <w:rsid w:val="00680593"/>
    <w:rsid w:val="006815A4"/>
    <w:rsid w:val="00681671"/>
    <w:rsid w:val="00682738"/>
    <w:rsid w:val="006832C7"/>
    <w:rsid w:val="00684929"/>
    <w:rsid w:val="00684DFC"/>
    <w:rsid w:val="00686B40"/>
    <w:rsid w:val="00692DB9"/>
    <w:rsid w:val="00694A22"/>
    <w:rsid w:val="00694F59"/>
    <w:rsid w:val="00697488"/>
    <w:rsid w:val="006A41EF"/>
    <w:rsid w:val="006A4545"/>
    <w:rsid w:val="006A4850"/>
    <w:rsid w:val="006B065C"/>
    <w:rsid w:val="006D32B5"/>
    <w:rsid w:val="006D6104"/>
    <w:rsid w:val="006E235F"/>
    <w:rsid w:val="006E481C"/>
    <w:rsid w:val="006F42A5"/>
    <w:rsid w:val="00703E7B"/>
    <w:rsid w:val="00705F87"/>
    <w:rsid w:val="007141E5"/>
    <w:rsid w:val="007152A1"/>
    <w:rsid w:val="00723CFE"/>
    <w:rsid w:val="0072417C"/>
    <w:rsid w:val="007268B3"/>
    <w:rsid w:val="00730BCB"/>
    <w:rsid w:val="00732C23"/>
    <w:rsid w:val="00737065"/>
    <w:rsid w:val="00745899"/>
    <w:rsid w:val="00747153"/>
    <w:rsid w:val="00750671"/>
    <w:rsid w:val="00751AF1"/>
    <w:rsid w:val="00752311"/>
    <w:rsid w:val="00756D02"/>
    <w:rsid w:val="00761474"/>
    <w:rsid w:val="00762DBF"/>
    <w:rsid w:val="00766D53"/>
    <w:rsid w:val="00767F66"/>
    <w:rsid w:val="007834A7"/>
    <w:rsid w:val="007859C0"/>
    <w:rsid w:val="00794AED"/>
    <w:rsid w:val="007A0066"/>
    <w:rsid w:val="007A11B9"/>
    <w:rsid w:val="007A12D0"/>
    <w:rsid w:val="007A1A09"/>
    <w:rsid w:val="007A422C"/>
    <w:rsid w:val="007C28E9"/>
    <w:rsid w:val="007C4CE9"/>
    <w:rsid w:val="007C6565"/>
    <w:rsid w:val="007E2A76"/>
    <w:rsid w:val="007E4ECA"/>
    <w:rsid w:val="007F0237"/>
    <w:rsid w:val="007F54B9"/>
    <w:rsid w:val="007F6AEB"/>
    <w:rsid w:val="0080014A"/>
    <w:rsid w:val="008070D1"/>
    <w:rsid w:val="00820F74"/>
    <w:rsid w:val="008249E8"/>
    <w:rsid w:val="00826868"/>
    <w:rsid w:val="00826D5E"/>
    <w:rsid w:val="00826DA7"/>
    <w:rsid w:val="00830F1E"/>
    <w:rsid w:val="00831B87"/>
    <w:rsid w:val="00832784"/>
    <w:rsid w:val="0083747D"/>
    <w:rsid w:val="00840C57"/>
    <w:rsid w:val="00843846"/>
    <w:rsid w:val="00852CCA"/>
    <w:rsid w:val="0087180B"/>
    <w:rsid w:val="0088516B"/>
    <w:rsid w:val="00894E9B"/>
    <w:rsid w:val="008960B5"/>
    <w:rsid w:val="008A343B"/>
    <w:rsid w:val="008A3577"/>
    <w:rsid w:val="008B261D"/>
    <w:rsid w:val="008B2D36"/>
    <w:rsid w:val="008C1B6C"/>
    <w:rsid w:val="008D12C9"/>
    <w:rsid w:val="008D1C7A"/>
    <w:rsid w:val="008E008C"/>
    <w:rsid w:val="008E29F3"/>
    <w:rsid w:val="008F0C97"/>
    <w:rsid w:val="008F2F6C"/>
    <w:rsid w:val="008F4255"/>
    <w:rsid w:val="008F7B28"/>
    <w:rsid w:val="00911899"/>
    <w:rsid w:val="00911AEE"/>
    <w:rsid w:val="00912F96"/>
    <w:rsid w:val="00917EF7"/>
    <w:rsid w:val="0092084A"/>
    <w:rsid w:val="00931ACF"/>
    <w:rsid w:val="009324F4"/>
    <w:rsid w:val="009330E4"/>
    <w:rsid w:val="00934299"/>
    <w:rsid w:val="00936047"/>
    <w:rsid w:val="00940339"/>
    <w:rsid w:val="00942B9B"/>
    <w:rsid w:val="009430AE"/>
    <w:rsid w:val="009505BD"/>
    <w:rsid w:val="00953378"/>
    <w:rsid w:val="00954EB8"/>
    <w:rsid w:val="00956DE8"/>
    <w:rsid w:val="00970CF1"/>
    <w:rsid w:val="0097143D"/>
    <w:rsid w:val="00974269"/>
    <w:rsid w:val="0097496B"/>
    <w:rsid w:val="00975180"/>
    <w:rsid w:val="0097715A"/>
    <w:rsid w:val="009813A1"/>
    <w:rsid w:val="00982F07"/>
    <w:rsid w:val="00986909"/>
    <w:rsid w:val="00986B72"/>
    <w:rsid w:val="00987867"/>
    <w:rsid w:val="00987DDA"/>
    <w:rsid w:val="00997F60"/>
    <w:rsid w:val="009A3CDC"/>
    <w:rsid w:val="009A5A48"/>
    <w:rsid w:val="009B0073"/>
    <w:rsid w:val="009B4A85"/>
    <w:rsid w:val="009C4D9D"/>
    <w:rsid w:val="009D6E40"/>
    <w:rsid w:val="009E4D6A"/>
    <w:rsid w:val="009E7F9F"/>
    <w:rsid w:val="009F28BD"/>
    <w:rsid w:val="009F5138"/>
    <w:rsid w:val="00A00777"/>
    <w:rsid w:val="00A10E2B"/>
    <w:rsid w:val="00A12DCB"/>
    <w:rsid w:val="00A13F80"/>
    <w:rsid w:val="00A16D96"/>
    <w:rsid w:val="00A2603E"/>
    <w:rsid w:val="00A34AD5"/>
    <w:rsid w:val="00A3628E"/>
    <w:rsid w:val="00A37885"/>
    <w:rsid w:val="00A44496"/>
    <w:rsid w:val="00A5013C"/>
    <w:rsid w:val="00A50E1D"/>
    <w:rsid w:val="00A50E4F"/>
    <w:rsid w:val="00A60257"/>
    <w:rsid w:val="00A604F3"/>
    <w:rsid w:val="00A61DC2"/>
    <w:rsid w:val="00A63699"/>
    <w:rsid w:val="00A642EE"/>
    <w:rsid w:val="00A71A0F"/>
    <w:rsid w:val="00A745B3"/>
    <w:rsid w:val="00A75E14"/>
    <w:rsid w:val="00A770DA"/>
    <w:rsid w:val="00A84977"/>
    <w:rsid w:val="00A84BA2"/>
    <w:rsid w:val="00A86588"/>
    <w:rsid w:val="00A90B86"/>
    <w:rsid w:val="00A938B0"/>
    <w:rsid w:val="00A94E09"/>
    <w:rsid w:val="00A96B97"/>
    <w:rsid w:val="00AA0592"/>
    <w:rsid w:val="00AA1332"/>
    <w:rsid w:val="00AA1880"/>
    <w:rsid w:val="00AB08FA"/>
    <w:rsid w:val="00AB2105"/>
    <w:rsid w:val="00AB329B"/>
    <w:rsid w:val="00AB7591"/>
    <w:rsid w:val="00AC21D2"/>
    <w:rsid w:val="00AC24B4"/>
    <w:rsid w:val="00AC3C93"/>
    <w:rsid w:val="00AE6CA9"/>
    <w:rsid w:val="00AF2C7B"/>
    <w:rsid w:val="00AF44FB"/>
    <w:rsid w:val="00AF68C7"/>
    <w:rsid w:val="00AF7B59"/>
    <w:rsid w:val="00B0006E"/>
    <w:rsid w:val="00B02B8E"/>
    <w:rsid w:val="00B05F40"/>
    <w:rsid w:val="00B06060"/>
    <w:rsid w:val="00B06C0A"/>
    <w:rsid w:val="00B14AE0"/>
    <w:rsid w:val="00B17348"/>
    <w:rsid w:val="00B2573E"/>
    <w:rsid w:val="00B302F1"/>
    <w:rsid w:val="00B406F4"/>
    <w:rsid w:val="00B53F00"/>
    <w:rsid w:val="00B56A68"/>
    <w:rsid w:val="00B67637"/>
    <w:rsid w:val="00B82E16"/>
    <w:rsid w:val="00B830CB"/>
    <w:rsid w:val="00B908CE"/>
    <w:rsid w:val="00B92002"/>
    <w:rsid w:val="00B94582"/>
    <w:rsid w:val="00B94EB8"/>
    <w:rsid w:val="00BA4726"/>
    <w:rsid w:val="00BB2B87"/>
    <w:rsid w:val="00BB2EA5"/>
    <w:rsid w:val="00BB68EA"/>
    <w:rsid w:val="00BC1D8D"/>
    <w:rsid w:val="00BD168D"/>
    <w:rsid w:val="00BD4388"/>
    <w:rsid w:val="00BE21BF"/>
    <w:rsid w:val="00BE4F55"/>
    <w:rsid w:val="00BE56D0"/>
    <w:rsid w:val="00BF4EC9"/>
    <w:rsid w:val="00BF6B10"/>
    <w:rsid w:val="00C0226B"/>
    <w:rsid w:val="00C05CA9"/>
    <w:rsid w:val="00C1150A"/>
    <w:rsid w:val="00C22118"/>
    <w:rsid w:val="00C261EC"/>
    <w:rsid w:val="00C30420"/>
    <w:rsid w:val="00C31D9C"/>
    <w:rsid w:val="00C31E07"/>
    <w:rsid w:val="00C44C2B"/>
    <w:rsid w:val="00C4630F"/>
    <w:rsid w:val="00C50DA3"/>
    <w:rsid w:val="00C545D2"/>
    <w:rsid w:val="00C6070C"/>
    <w:rsid w:val="00C60BEC"/>
    <w:rsid w:val="00C615AD"/>
    <w:rsid w:val="00C61BD2"/>
    <w:rsid w:val="00C622B5"/>
    <w:rsid w:val="00C622CC"/>
    <w:rsid w:val="00C6342D"/>
    <w:rsid w:val="00C636B5"/>
    <w:rsid w:val="00C702BD"/>
    <w:rsid w:val="00C73648"/>
    <w:rsid w:val="00C76252"/>
    <w:rsid w:val="00C76B3D"/>
    <w:rsid w:val="00C831B1"/>
    <w:rsid w:val="00C91FB3"/>
    <w:rsid w:val="00C958EF"/>
    <w:rsid w:val="00C97454"/>
    <w:rsid w:val="00CA0CFE"/>
    <w:rsid w:val="00CA0D68"/>
    <w:rsid w:val="00CA573D"/>
    <w:rsid w:val="00CB0006"/>
    <w:rsid w:val="00CB1902"/>
    <w:rsid w:val="00CB22D7"/>
    <w:rsid w:val="00CC19A1"/>
    <w:rsid w:val="00CC382A"/>
    <w:rsid w:val="00CC6F2A"/>
    <w:rsid w:val="00CC7F26"/>
    <w:rsid w:val="00CD141C"/>
    <w:rsid w:val="00CD5716"/>
    <w:rsid w:val="00CD7D91"/>
    <w:rsid w:val="00CE2026"/>
    <w:rsid w:val="00CE32FD"/>
    <w:rsid w:val="00D02B4D"/>
    <w:rsid w:val="00D03942"/>
    <w:rsid w:val="00D26DA8"/>
    <w:rsid w:val="00D32013"/>
    <w:rsid w:val="00D329FB"/>
    <w:rsid w:val="00D36F45"/>
    <w:rsid w:val="00D37E29"/>
    <w:rsid w:val="00D45367"/>
    <w:rsid w:val="00D51091"/>
    <w:rsid w:val="00D51F92"/>
    <w:rsid w:val="00D53E3B"/>
    <w:rsid w:val="00D562E5"/>
    <w:rsid w:val="00D5634A"/>
    <w:rsid w:val="00D6012C"/>
    <w:rsid w:val="00D63418"/>
    <w:rsid w:val="00D746AA"/>
    <w:rsid w:val="00D74B87"/>
    <w:rsid w:val="00D7570B"/>
    <w:rsid w:val="00D85D44"/>
    <w:rsid w:val="00D8777C"/>
    <w:rsid w:val="00D941FF"/>
    <w:rsid w:val="00DA5EFB"/>
    <w:rsid w:val="00DA7032"/>
    <w:rsid w:val="00DB5F6F"/>
    <w:rsid w:val="00DC114C"/>
    <w:rsid w:val="00DC2C3B"/>
    <w:rsid w:val="00DC629B"/>
    <w:rsid w:val="00DC639A"/>
    <w:rsid w:val="00DC73F1"/>
    <w:rsid w:val="00DD0C58"/>
    <w:rsid w:val="00DD12C9"/>
    <w:rsid w:val="00DD1CAE"/>
    <w:rsid w:val="00DD245F"/>
    <w:rsid w:val="00DD5D28"/>
    <w:rsid w:val="00DE0D33"/>
    <w:rsid w:val="00DE1505"/>
    <w:rsid w:val="00DE1C82"/>
    <w:rsid w:val="00DE5D02"/>
    <w:rsid w:val="00DF3D3E"/>
    <w:rsid w:val="00DF62D8"/>
    <w:rsid w:val="00DF677B"/>
    <w:rsid w:val="00E0392D"/>
    <w:rsid w:val="00E05520"/>
    <w:rsid w:val="00E074AC"/>
    <w:rsid w:val="00E10919"/>
    <w:rsid w:val="00E138B5"/>
    <w:rsid w:val="00E15482"/>
    <w:rsid w:val="00E2173D"/>
    <w:rsid w:val="00E21963"/>
    <w:rsid w:val="00E226D9"/>
    <w:rsid w:val="00E267E7"/>
    <w:rsid w:val="00E46478"/>
    <w:rsid w:val="00E47901"/>
    <w:rsid w:val="00E51F3E"/>
    <w:rsid w:val="00E52DE2"/>
    <w:rsid w:val="00E57315"/>
    <w:rsid w:val="00E57328"/>
    <w:rsid w:val="00E61499"/>
    <w:rsid w:val="00E63B31"/>
    <w:rsid w:val="00E642ED"/>
    <w:rsid w:val="00E65BF5"/>
    <w:rsid w:val="00E71D67"/>
    <w:rsid w:val="00E75371"/>
    <w:rsid w:val="00E9353F"/>
    <w:rsid w:val="00E94D86"/>
    <w:rsid w:val="00EA67A1"/>
    <w:rsid w:val="00EA7D15"/>
    <w:rsid w:val="00EC24E6"/>
    <w:rsid w:val="00EC6E73"/>
    <w:rsid w:val="00ED47D6"/>
    <w:rsid w:val="00EE3B57"/>
    <w:rsid w:val="00EF6481"/>
    <w:rsid w:val="00F010D2"/>
    <w:rsid w:val="00F0278C"/>
    <w:rsid w:val="00F075FC"/>
    <w:rsid w:val="00F12B66"/>
    <w:rsid w:val="00F16323"/>
    <w:rsid w:val="00F36D36"/>
    <w:rsid w:val="00F36F45"/>
    <w:rsid w:val="00F43B1E"/>
    <w:rsid w:val="00F44155"/>
    <w:rsid w:val="00F5070E"/>
    <w:rsid w:val="00F56843"/>
    <w:rsid w:val="00F56883"/>
    <w:rsid w:val="00F7006D"/>
    <w:rsid w:val="00F71630"/>
    <w:rsid w:val="00F75005"/>
    <w:rsid w:val="00F7506F"/>
    <w:rsid w:val="00F86994"/>
    <w:rsid w:val="00F86FA4"/>
    <w:rsid w:val="00F87FF6"/>
    <w:rsid w:val="00F92C5F"/>
    <w:rsid w:val="00F92E24"/>
    <w:rsid w:val="00F956CE"/>
    <w:rsid w:val="00F97CCF"/>
    <w:rsid w:val="00FA3853"/>
    <w:rsid w:val="00FA7418"/>
    <w:rsid w:val="00FC0F5D"/>
    <w:rsid w:val="00FC358C"/>
    <w:rsid w:val="00FC606A"/>
    <w:rsid w:val="00FD3863"/>
    <w:rsid w:val="00FD44BF"/>
    <w:rsid w:val="00FE2BF3"/>
    <w:rsid w:val="00FE503C"/>
    <w:rsid w:val="00FF5430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03F8"/>
  <w15:chartTrackingRefBased/>
  <w15:docId w15:val="{C634DF33-2E55-4D10-A5C5-8635CDF1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6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636B5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,Body of text,sub de titre 4,ANNEX,List Paragraph1"/>
    <w:basedOn w:val="Normal"/>
    <w:link w:val="ListParagraphChar"/>
    <w:uiPriority w:val="34"/>
    <w:qFormat/>
    <w:rsid w:val="00A50E1D"/>
    <w:pPr>
      <w:ind w:left="720"/>
      <w:contextualSpacing/>
    </w:pPr>
    <w:rPr>
      <w:lang w:val="en-US"/>
    </w:rPr>
  </w:style>
  <w:style w:type="character" w:customStyle="1" w:styleId="hps">
    <w:name w:val="hps"/>
    <w:rsid w:val="00A50E1D"/>
  </w:style>
  <w:style w:type="paragraph" w:styleId="NoSpacing">
    <w:name w:val="No Spacing"/>
    <w:uiPriority w:val="1"/>
    <w:qFormat/>
    <w:rsid w:val="00A50E1D"/>
    <w:rPr>
      <w:sz w:val="22"/>
      <w:szCs w:val="22"/>
      <w:lang w:val="en-US" w:eastAsia="en-US"/>
    </w:rPr>
  </w:style>
  <w:style w:type="paragraph" w:customStyle="1" w:styleId="Default">
    <w:name w:val="Default"/>
    <w:rsid w:val="00A50E1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A94E09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qFormat/>
    <w:rsid w:val="00A94E09"/>
    <w:rPr>
      <w:sz w:val="22"/>
      <w:szCs w:val="22"/>
      <w:lang w:val="id-ID"/>
    </w:rPr>
  </w:style>
  <w:style w:type="character" w:styleId="Hyperlink">
    <w:name w:val="Hyperlink"/>
    <w:uiPriority w:val="99"/>
    <w:unhideWhenUsed/>
    <w:rsid w:val="00A94E09"/>
    <w:rPr>
      <w:color w:val="0000FF"/>
      <w:u w:val="single"/>
    </w:rPr>
  </w:style>
  <w:style w:type="table" w:styleId="TableGrid">
    <w:name w:val="Table Grid"/>
    <w:basedOn w:val="TableNormal"/>
    <w:uiPriority w:val="39"/>
    <w:rsid w:val="00C60B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9505BD"/>
    <w:pPr>
      <w:autoSpaceDE w:val="0"/>
      <w:autoSpaceDN w:val="0"/>
      <w:spacing w:after="0" w:line="480" w:lineRule="auto"/>
      <w:ind w:left="374" w:firstLine="935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9505BD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lgo-summary">
    <w:name w:val="algo-summary"/>
    <w:basedOn w:val="DefaultParagraphFont"/>
    <w:rsid w:val="001C1D31"/>
  </w:style>
  <w:style w:type="character" w:customStyle="1" w:styleId="tgc">
    <w:name w:val="_tgc"/>
    <w:basedOn w:val="DefaultParagraphFont"/>
    <w:rsid w:val="00DE1505"/>
  </w:style>
  <w:style w:type="character" w:customStyle="1" w:styleId="apple-style-span">
    <w:name w:val="apple-style-span"/>
    <w:rsid w:val="0046662B"/>
  </w:style>
  <w:style w:type="paragraph" w:styleId="BodyText">
    <w:name w:val="Body Text"/>
    <w:basedOn w:val="Normal"/>
    <w:link w:val="BodyTextChar"/>
    <w:uiPriority w:val="99"/>
    <w:unhideWhenUsed/>
    <w:rsid w:val="00E15482"/>
    <w:pPr>
      <w:spacing w:after="120"/>
    </w:pPr>
  </w:style>
  <w:style w:type="character" w:customStyle="1" w:styleId="BodyTextChar">
    <w:name w:val="Body Text Char"/>
    <w:link w:val="BodyText"/>
    <w:uiPriority w:val="99"/>
    <w:rsid w:val="00E15482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15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id-ID"/>
    </w:rPr>
  </w:style>
  <w:style w:type="character" w:customStyle="1" w:styleId="ListParagraphChar">
    <w:name w:val="List Paragraph Char"/>
    <w:aliases w:val="Heading 10 Char,Body of text Char,sub de titre 4 Char,ANNEX Char,List Paragraph1 Char"/>
    <w:link w:val="ListParagraph"/>
    <w:uiPriority w:val="34"/>
    <w:qFormat/>
    <w:locked/>
    <w:rsid w:val="00CE2026"/>
    <w:rPr>
      <w:sz w:val="22"/>
      <w:szCs w:val="22"/>
      <w:lang w:val="en-US" w:eastAsia="en-US"/>
    </w:rPr>
  </w:style>
  <w:style w:type="character" w:customStyle="1" w:styleId="reference-text">
    <w:name w:val="reference-text"/>
    <w:basedOn w:val="DefaultParagraphFont"/>
    <w:rsid w:val="00761474"/>
  </w:style>
  <w:style w:type="table" w:customStyle="1" w:styleId="TableGrid1">
    <w:name w:val="Table Grid1"/>
    <w:basedOn w:val="TableNormal"/>
    <w:next w:val="TableGrid"/>
    <w:uiPriority w:val="39"/>
    <w:qFormat/>
    <w:rsid w:val="0092084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A1A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4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hiba\Documents\Custom%20Office%20Templates\Template%20Penelitian%20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1E224-1FF8-48AE-8513-D5A47BFC0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C:\Users\Toshiba\Documents\Custom Office Templates\Template Penelitian OK.dot</Template>
  <TotalTime>3</TotalTime>
  <Pages>12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Ir. Desyanti M.Kom</cp:lastModifiedBy>
  <cp:revision>3</cp:revision>
  <cp:lastPrinted>2018-02-26T08:42:00Z</cp:lastPrinted>
  <dcterms:created xsi:type="dcterms:W3CDTF">2026-03-04T03:30:00Z</dcterms:created>
  <dcterms:modified xsi:type="dcterms:W3CDTF">2026-08-21T12:33:00Z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desyanti734@gmail.com@www.mendeley.com</vt:lpwstr>
  </property>
  <property fmtid="{D5CDD505-2E9C-101B-9397-08002B2CF9AE}" pid="4" name="Mendeley Citation Style_1">
    <vt:lpwstr>http://www.zotero.org/styles/harvard1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